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E97A38" w:rsidRPr="00E97A38" w:rsidTr="00910D6C">
        <w:tc>
          <w:tcPr>
            <w:tcW w:w="10800" w:type="dxa"/>
            <w:vAlign w:val="center"/>
          </w:tcPr>
          <w:tbl>
            <w:tblPr>
              <w:tblW w:w="10988" w:type="dxa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4"/>
              <w:gridCol w:w="7564"/>
            </w:tblGrid>
            <w:tr w:rsidR="00E97A38" w:rsidRPr="00E97A38" w:rsidTr="00860FE4">
              <w:trPr>
                <w:trHeight w:hRule="exact" w:val="9718"/>
              </w:trPr>
              <w:tc>
                <w:tcPr>
                  <w:tcW w:w="1558" w:type="pct"/>
                  <w:shd w:val="clear" w:color="auto" w:fill="C00000"/>
                  <w:vAlign w:val="center"/>
                </w:tcPr>
                <w:p w:rsidR="007A1A1B" w:rsidRPr="00E97A38" w:rsidRDefault="00910D6C">
                  <w:pPr>
                    <w:pStyle w:val="Titel"/>
                    <w:rPr>
                      <w:color w:val="auto"/>
                    </w:rPr>
                  </w:pPr>
                  <w:r w:rsidRPr="00E97A38">
                    <w:rPr>
                      <w:color w:val="auto"/>
                    </w:rPr>
                    <w:t>Domein 4</w:t>
                  </w:r>
                </w:p>
              </w:tc>
              <w:tc>
                <w:tcPr>
                  <w:tcW w:w="3442" w:type="pct"/>
                </w:tcPr>
                <w:p w:rsidR="00910D6C" w:rsidRPr="00E97A38" w:rsidRDefault="00910D6C" w:rsidP="00910D6C">
                  <w:pPr>
                    <w:shd w:val="clear" w:color="auto" w:fill="DDE2E2"/>
                    <w:rPr>
                      <w:color w:val="auto"/>
                    </w:rPr>
                  </w:pPr>
                  <w:r w:rsidRPr="00E97A38">
                    <w:rPr>
                      <w:color w:val="auto"/>
                    </w:rPr>
                    <w:fldChar w:fldCharType="begin"/>
                  </w:r>
                  <w:r w:rsidRPr="00E97A38">
                    <w:rPr>
                      <w:color w:val="auto"/>
                    </w:rPr>
                    <w:instrText xml:space="preserve"> INCLUDEPICTURE "/var/folders/56/_txtq5vd1msc7k0l262y91n00000gn/T/com.microsoft.Word/WebArchiveCopyPasteTempFiles/page1image3916635216" \* MERGEFORMATINET </w:instrText>
                  </w:r>
                  <w:r w:rsidRPr="00E97A38">
                    <w:rPr>
                      <w:color w:val="auto"/>
                    </w:rPr>
                    <w:fldChar w:fldCharType="separate"/>
                  </w:r>
                  <w:r w:rsidRPr="00E97A38">
                    <w:rPr>
                      <w:noProof/>
                      <w:color w:val="auto"/>
                    </w:rPr>
                    <w:drawing>
                      <wp:inline distT="0" distB="0" distL="0" distR="0">
                        <wp:extent cx="5717540" cy="6391275"/>
                        <wp:effectExtent l="0" t="0" r="0" b="0"/>
                        <wp:docPr id="5" name="Afbeelding 5" descr="page1image3916635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age1image3916635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7540" cy="639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7A38">
                    <w:rPr>
                      <w:color w:val="auto"/>
                    </w:rPr>
                    <w:fldChar w:fldCharType="end"/>
                  </w:r>
                </w:p>
                <w:p w:rsidR="007A1A1B" w:rsidRPr="00E97A38" w:rsidRDefault="007A1A1B">
                  <w:pPr>
                    <w:rPr>
                      <w:color w:val="auto"/>
                    </w:rPr>
                  </w:pPr>
                </w:p>
              </w:tc>
            </w:tr>
            <w:tr w:rsidR="00E97A38" w:rsidRPr="00E97A38" w:rsidTr="00910D6C">
              <w:trPr>
                <w:trHeight w:hRule="exact" w:val="4116"/>
              </w:trPr>
              <w:tc>
                <w:tcPr>
                  <w:tcW w:w="1558" w:type="pct"/>
                </w:tcPr>
                <w:p w:rsidR="007A1A1B" w:rsidRPr="00E97A38" w:rsidRDefault="007A1A1B">
                  <w:pPr>
                    <w:rPr>
                      <w:b/>
                      <w:bCs/>
                      <w:color w:val="auto"/>
                    </w:rPr>
                  </w:pPr>
                </w:p>
                <w:p w:rsidR="00910D6C" w:rsidRPr="00E97A38" w:rsidRDefault="00910D6C">
                  <w:pPr>
                    <w:rPr>
                      <w:b/>
                      <w:bCs/>
                      <w:color w:val="auto"/>
                    </w:rPr>
                  </w:pPr>
                </w:p>
                <w:p w:rsidR="00910D6C" w:rsidRPr="00E97A38" w:rsidRDefault="00910D6C">
                  <w:pPr>
                    <w:rPr>
                      <w:b/>
                      <w:bCs/>
                      <w:color w:val="auto"/>
                    </w:rPr>
                  </w:pPr>
                </w:p>
                <w:p w:rsidR="00910D6C" w:rsidRPr="00E97A38" w:rsidRDefault="00910D6C">
                  <w:pPr>
                    <w:rPr>
                      <w:color w:val="auto"/>
                      <w:sz w:val="40"/>
                      <w:szCs w:val="40"/>
                    </w:rPr>
                  </w:pPr>
                  <w:r w:rsidRPr="00E97A38">
                    <w:rPr>
                      <w:b/>
                      <w:bCs/>
                      <w:color w:val="auto"/>
                      <w:sz w:val="40"/>
                      <w:szCs w:val="40"/>
                    </w:rPr>
                    <w:t>Verbanden</w:t>
                  </w:r>
                </w:p>
              </w:tc>
              <w:tc>
                <w:tcPr>
                  <w:tcW w:w="3442" w:type="pct"/>
                </w:tcPr>
                <w:p w:rsidR="007A1A1B" w:rsidRPr="00E97A38" w:rsidRDefault="007A1A1B">
                  <w:pPr>
                    <w:rPr>
                      <w:color w:val="auto"/>
                    </w:rPr>
                  </w:pPr>
                </w:p>
                <w:p w:rsidR="00910D6C" w:rsidRPr="00E97A38" w:rsidRDefault="00910D6C">
                  <w:pPr>
                    <w:rPr>
                      <w:color w:val="auto"/>
                    </w:rPr>
                  </w:pPr>
                </w:p>
                <w:p w:rsidR="00910D6C" w:rsidRPr="00E97A38" w:rsidRDefault="00910D6C">
                  <w:pPr>
                    <w:rPr>
                      <w:color w:val="auto"/>
                    </w:rPr>
                  </w:pPr>
                </w:p>
                <w:p w:rsidR="00910D6C" w:rsidRPr="00E97A38" w:rsidRDefault="00910D6C">
                  <w:pPr>
                    <w:rPr>
                      <w:color w:val="auto"/>
                      <w:sz w:val="28"/>
                      <w:szCs w:val="28"/>
                    </w:rPr>
                  </w:pPr>
                  <w:r w:rsidRPr="00E97A3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Hoofdstuk 16 </w:t>
                  </w:r>
                  <w:r w:rsidRPr="00E97A38">
                    <w:rPr>
                      <w:color w:val="auto"/>
                      <w:sz w:val="28"/>
                      <w:szCs w:val="28"/>
                    </w:rPr>
                    <w:t>Tabellen en Schema’s</w:t>
                  </w:r>
                </w:p>
                <w:p w:rsidR="00910D6C" w:rsidRPr="00E97A38" w:rsidRDefault="00910D6C">
                  <w:pPr>
                    <w:rPr>
                      <w:color w:val="auto"/>
                      <w:sz w:val="28"/>
                      <w:szCs w:val="28"/>
                    </w:rPr>
                  </w:pPr>
                  <w:r w:rsidRPr="00E97A3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Hoofdstuk 17 </w:t>
                  </w:r>
                  <w:r w:rsidRPr="00E97A38">
                    <w:rPr>
                      <w:color w:val="auto"/>
                      <w:sz w:val="28"/>
                      <w:szCs w:val="28"/>
                    </w:rPr>
                    <w:t>Diagrammen</w:t>
                  </w:r>
                </w:p>
                <w:p w:rsidR="00910D6C" w:rsidRPr="00E97A38" w:rsidRDefault="00910D6C">
                  <w:pPr>
                    <w:rPr>
                      <w:color w:val="auto"/>
                    </w:rPr>
                  </w:pPr>
                  <w:r w:rsidRPr="00E97A3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Hoofdstuk 18 </w:t>
                  </w:r>
                  <w:r w:rsidRPr="00E97A38">
                    <w:rPr>
                      <w:color w:val="auto"/>
                      <w:sz w:val="28"/>
                      <w:szCs w:val="28"/>
                    </w:rPr>
                    <w:t>Formules en Grafieken</w:t>
                  </w:r>
                  <w:r w:rsidRPr="00E97A38">
                    <w:rPr>
                      <w:color w:val="auto"/>
                    </w:rPr>
                    <w:t xml:space="preserve"> </w:t>
                  </w:r>
                </w:p>
              </w:tc>
            </w:tr>
          </w:tbl>
          <w:p w:rsidR="007A1A1B" w:rsidRPr="00E97A38" w:rsidRDefault="007A1A1B">
            <w:pPr>
              <w:rPr>
                <w:color w:val="auto"/>
              </w:rPr>
            </w:pPr>
          </w:p>
        </w:tc>
      </w:tr>
    </w:tbl>
    <w:p w:rsidR="007A1A1B" w:rsidRPr="00E97A38" w:rsidRDefault="00722914">
      <w:pPr>
        <w:rPr>
          <w:color w:val="auto"/>
        </w:rPr>
      </w:pPr>
      <w:r w:rsidRPr="00E97A38">
        <w:rPr>
          <w:color w:val="auto"/>
        </w:rPr>
        <w:br w:type="page"/>
      </w:r>
    </w:p>
    <w:p w:rsidR="007A1A1B" w:rsidRPr="00E97A38" w:rsidRDefault="00FB28CE" w:rsidP="00860FE4">
      <w:pPr>
        <w:pStyle w:val="Kop1"/>
        <w:shd w:val="clear" w:color="auto" w:fill="C00000"/>
        <w:rPr>
          <w:color w:val="auto"/>
        </w:rPr>
      </w:pPr>
      <w:r w:rsidRPr="00E97A38">
        <w:rPr>
          <w:b/>
          <w:bCs/>
          <w:color w:val="auto"/>
        </w:rPr>
        <w:lastRenderedPageBreak/>
        <w:t>H16</w:t>
      </w:r>
      <w:r w:rsidRPr="00E97A38">
        <w:rPr>
          <w:color w:val="auto"/>
        </w:rPr>
        <w:t xml:space="preserve"> </w:t>
      </w:r>
      <w:r w:rsidR="00F14DC1" w:rsidRPr="00E97A38">
        <w:rPr>
          <w:color w:val="auto"/>
        </w:rPr>
        <w:t>Tabellen en schema’s</w:t>
      </w:r>
    </w:p>
    <w:p w:rsidR="00637869" w:rsidRPr="00E97A38" w:rsidRDefault="00155C18" w:rsidP="00FB28CE">
      <w:pPr>
        <w:rPr>
          <w:b/>
          <w:bCs/>
          <w:i/>
          <w:iCs/>
          <w:color w:val="auto"/>
          <w:sz w:val="32"/>
          <w:szCs w:val="32"/>
          <w:u w:val="single"/>
        </w:rPr>
      </w:pPr>
      <w:r w:rsidRPr="00E97A38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lang w:eastAsia="nl-N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122655</wp:posOffset>
            </wp:positionV>
            <wp:extent cx="2820202" cy="2069208"/>
            <wp:effectExtent l="0" t="0" r="0" b="1270"/>
            <wp:wrapSquare wrapText="bothSides"/>
            <wp:docPr id="9" name="Afbeelding 9" descr="Afbeeldingsresultaat voor schema voorbeeld reken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19" descr="Afbeeldingsresultaat voor schema voorbeeld reken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14706" r="12900" b="9705"/>
                    <a:stretch/>
                  </pic:blipFill>
                  <pic:spPr bwMode="auto">
                    <a:xfrm>
                      <a:off x="0" y="0"/>
                      <a:ext cx="2820202" cy="20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69" w:rsidRPr="00E97A38">
        <w:rPr>
          <w:b/>
          <w:bCs/>
          <w:i/>
          <w:iCs/>
          <w:color w:val="auto"/>
          <w:sz w:val="32"/>
          <w:szCs w:val="32"/>
          <w:u w:val="single"/>
        </w:rPr>
        <w:t xml:space="preserve">Theorie </w:t>
      </w:r>
    </w:p>
    <w:p w:rsidR="00FB28CE" w:rsidRPr="00E97A38" w:rsidRDefault="00FB28CE" w:rsidP="00FB28CE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Sommige informatie kan overzichtelijk(er) weergegeven worden in de vorm van een </w:t>
      </w:r>
      <w:r w:rsidRPr="00E97A38">
        <w:rPr>
          <w:b/>
          <w:bCs/>
          <w:color w:val="auto"/>
          <w:sz w:val="24"/>
          <w:szCs w:val="24"/>
        </w:rPr>
        <w:t>schema</w:t>
      </w:r>
      <w:r w:rsidR="00EE739B" w:rsidRPr="00E97A38">
        <w:rPr>
          <w:color w:val="auto"/>
          <w:sz w:val="24"/>
          <w:szCs w:val="24"/>
        </w:rPr>
        <w:t xml:space="preserve">. Een voorbeeld zie je hiernaast: </w:t>
      </w:r>
      <w:r w:rsidR="00EE739B" w:rsidRPr="00E97A38">
        <w:rPr>
          <w:i/>
          <w:iCs/>
          <w:color w:val="auto"/>
          <w:sz w:val="26"/>
          <w:szCs w:val="26"/>
        </w:rPr>
        <w:t>de lengtematen</w:t>
      </w:r>
      <w:r w:rsidR="0034640B" w:rsidRPr="00E97A38">
        <w:rPr>
          <w:i/>
          <w:iCs/>
          <w:color w:val="auto"/>
          <w:sz w:val="26"/>
          <w:szCs w:val="26"/>
        </w:rPr>
        <w:t xml:space="preserve"> </w: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"/var/folders/56/_txtq5vd1msc7k0l262y91n00000gn/T/com.microsoft.Word/WebArchiveCopyPasteTempFiles/gXu+VqVX32Xf+X+h9kQUfY9UOhvwAAAABJRU5ErkJggg==" \* MERGEFORMATINET </w:instrTex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</w:p>
    <w:p w:rsidR="00EE739B" w:rsidRPr="00E97A38" w:rsidRDefault="00EE739B">
      <w:pPr>
        <w:rPr>
          <w:color w:val="auto"/>
          <w:sz w:val="24"/>
          <w:szCs w:val="24"/>
        </w:rPr>
      </w:pPr>
    </w:p>
    <w:p w:rsidR="00EE739B" w:rsidRPr="00E97A38" w:rsidRDefault="009E728F">
      <w:p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Ook een </w:t>
      </w:r>
      <w:r w:rsidRPr="00E97A38">
        <w:rPr>
          <w:b/>
          <w:bCs/>
          <w:color w:val="auto"/>
          <w:sz w:val="24"/>
          <w:szCs w:val="24"/>
        </w:rPr>
        <w:t xml:space="preserve">tabel </w:t>
      </w:r>
      <w:r w:rsidRPr="00E97A38">
        <w:rPr>
          <w:color w:val="auto"/>
          <w:sz w:val="24"/>
          <w:szCs w:val="24"/>
        </w:rPr>
        <w:t xml:space="preserve">kun je gebruiken voor overzicht. </w:t>
      </w:r>
      <w:r w:rsidR="0034640B" w:rsidRPr="00E97A38">
        <w:rPr>
          <w:color w:val="auto"/>
          <w:sz w:val="24"/>
          <w:szCs w:val="24"/>
        </w:rPr>
        <w:t xml:space="preserve">Maar bij een tabel wordt gebruik gemaakt van rijen en kolommen. Een reeks van cellen naast elkaar noem je een </w:t>
      </w:r>
      <w:r w:rsidR="0034640B" w:rsidRPr="00E97A38">
        <w:rPr>
          <w:b/>
          <w:bCs/>
          <w:color w:val="auto"/>
          <w:sz w:val="24"/>
          <w:szCs w:val="24"/>
        </w:rPr>
        <w:t>rij</w:t>
      </w:r>
      <w:r w:rsidR="0034640B" w:rsidRPr="00E97A38">
        <w:rPr>
          <w:color w:val="auto"/>
          <w:sz w:val="24"/>
          <w:szCs w:val="24"/>
        </w:rPr>
        <w:t>. En onder elkaar he</w:t>
      </w:r>
      <w:r w:rsidR="001016CE" w:rsidRPr="00E97A38">
        <w:rPr>
          <w:color w:val="auto"/>
          <w:sz w:val="24"/>
          <w:szCs w:val="24"/>
        </w:rPr>
        <w:t>et</w:t>
      </w:r>
      <w:r w:rsidR="0034640B" w:rsidRPr="00E97A38">
        <w:rPr>
          <w:color w:val="auto"/>
          <w:sz w:val="24"/>
          <w:szCs w:val="24"/>
        </w:rPr>
        <w:t xml:space="preserve"> samen een </w:t>
      </w:r>
      <w:r w:rsidR="0034640B" w:rsidRPr="00E97A38">
        <w:rPr>
          <w:b/>
          <w:bCs/>
          <w:color w:val="auto"/>
          <w:sz w:val="24"/>
          <w:szCs w:val="24"/>
        </w:rPr>
        <w:t>kolom</w:t>
      </w:r>
      <w:r w:rsidR="0034640B" w:rsidRPr="00E97A38">
        <w:rPr>
          <w:color w:val="auto"/>
          <w:sz w:val="24"/>
          <w:szCs w:val="24"/>
        </w:rPr>
        <w:t xml:space="preserve">. </w:t>
      </w:r>
    </w:p>
    <w:p w:rsidR="001016CE" w:rsidRPr="00E97A38" w:rsidRDefault="000B1BBF" w:rsidP="0034640B">
      <w:pPr>
        <w:rPr>
          <w:color w:val="auto"/>
          <w:sz w:val="24"/>
          <w:szCs w:val="24"/>
        </w:rPr>
      </w:pPr>
      <w:r w:rsidRPr="00E97A3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104841</wp:posOffset>
            </wp:positionV>
            <wp:extent cx="2704465" cy="2306955"/>
            <wp:effectExtent l="0" t="0" r="635" b="444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6CE" w:rsidRPr="00E97A38" w:rsidRDefault="001016CE" w:rsidP="0034640B">
      <w:pPr>
        <w:rPr>
          <w:color w:val="auto"/>
          <w:sz w:val="24"/>
          <w:szCs w:val="24"/>
        </w:rPr>
      </w:pPr>
    </w:p>
    <w:p w:rsidR="001016CE" w:rsidRPr="00E97A38" w:rsidRDefault="001016CE" w:rsidP="0034640B">
      <w:pPr>
        <w:rPr>
          <w:color w:val="auto"/>
          <w:sz w:val="24"/>
          <w:szCs w:val="24"/>
        </w:rPr>
      </w:pPr>
    </w:p>
    <w:p w:rsidR="001016CE" w:rsidRPr="00E97A38" w:rsidRDefault="001016CE" w:rsidP="0034640B">
      <w:pPr>
        <w:rPr>
          <w:color w:val="auto"/>
          <w:sz w:val="24"/>
          <w:szCs w:val="24"/>
        </w:rPr>
      </w:pPr>
    </w:p>
    <w:p w:rsidR="001016CE" w:rsidRPr="00E97A38" w:rsidRDefault="001016CE" w:rsidP="0034640B">
      <w:pPr>
        <w:rPr>
          <w:color w:val="auto"/>
          <w:sz w:val="24"/>
          <w:szCs w:val="24"/>
        </w:rPr>
      </w:pPr>
    </w:p>
    <w:p w:rsidR="001016CE" w:rsidRPr="00E97A38" w:rsidRDefault="001016CE" w:rsidP="0034640B">
      <w:pPr>
        <w:rPr>
          <w:color w:val="auto"/>
          <w:sz w:val="24"/>
          <w:szCs w:val="24"/>
        </w:rPr>
      </w:pPr>
    </w:p>
    <w:p w:rsidR="0034640B" w:rsidRPr="00E97A38" w:rsidRDefault="0034640B" w:rsidP="0034640B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Voorbeeld van een tabel: </w: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"/var/folders/56/_txtq5vd1msc7k0l262y91n00000gn/T/com.microsoft.Word/WebArchiveCopyPasteTempFiles/tabel2.png" \* MERGEFORMATINET </w:instrTex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</w:p>
    <w:p w:rsidR="006C0F50" w:rsidRPr="00E97A38" w:rsidRDefault="006C0F50" w:rsidP="006C0F50">
      <w:pPr>
        <w:pStyle w:val="Lijstalinea"/>
        <w:numPr>
          <w:ilvl w:val="0"/>
          <w:numId w:val="1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In de </w:t>
      </w:r>
      <w:r w:rsidRPr="00E97A38">
        <w:rPr>
          <w:i/>
          <w:iCs/>
          <w:color w:val="auto"/>
          <w:sz w:val="24"/>
          <w:szCs w:val="24"/>
        </w:rPr>
        <w:t xml:space="preserve">rij </w:t>
      </w:r>
      <w:r w:rsidRPr="00E97A38">
        <w:rPr>
          <w:color w:val="auto"/>
          <w:sz w:val="24"/>
          <w:szCs w:val="24"/>
        </w:rPr>
        <w:t>Groep 1 zie je dat er 14 jongens en 17 meisjes zijn.</w:t>
      </w:r>
    </w:p>
    <w:p w:rsidR="006C0F50" w:rsidRPr="00E97A38" w:rsidRDefault="006C0F50" w:rsidP="006C0F50">
      <w:pPr>
        <w:pStyle w:val="Lijstalinea"/>
        <w:numPr>
          <w:ilvl w:val="0"/>
          <w:numId w:val="1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In de </w:t>
      </w:r>
      <w:r w:rsidRPr="00E97A38">
        <w:rPr>
          <w:i/>
          <w:iCs/>
          <w:color w:val="auto"/>
          <w:sz w:val="24"/>
          <w:szCs w:val="24"/>
        </w:rPr>
        <w:t xml:space="preserve">kolom </w:t>
      </w:r>
      <w:r w:rsidRPr="00E97A38">
        <w:rPr>
          <w:color w:val="auto"/>
          <w:sz w:val="24"/>
          <w:szCs w:val="24"/>
        </w:rPr>
        <w:t xml:space="preserve">jongens/meisjes zie je hoeveel er per groep in zit. </w:t>
      </w:r>
    </w:p>
    <w:p w:rsidR="00155C18" w:rsidRPr="000B1BBF" w:rsidRDefault="00637869" w:rsidP="00155C18">
      <w:pPr>
        <w:pStyle w:val="Lijstalinea"/>
        <w:numPr>
          <w:ilvl w:val="0"/>
          <w:numId w:val="1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Je kunt gegevens uit de tabel gebruiken om ermee te rekenen. </w:t>
      </w:r>
      <w:r w:rsidR="00E27D89" w:rsidRPr="00E97A38">
        <w:rPr>
          <w:i/>
          <w:iCs/>
          <w:color w:val="auto"/>
          <w:sz w:val="24"/>
          <w:szCs w:val="24"/>
        </w:rPr>
        <w:t>Bijvoorbeeld: uit hoeveel personen bestaat groep 5 in totaal? 17 jongens + 13 meisjes = 30 personen</w:t>
      </w:r>
    </w:p>
    <w:p w:rsidR="000B1BBF" w:rsidRPr="00E97A38" w:rsidRDefault="000B1BBF" w:rsidP="000B1BBF">
      <w:pPr>
        <w:pStyle w:val="Lijstalinea"/>
        <w:rPr>
          <w:color w:val="auto"/>
          <w:sz w:val="24"/>
          <w:szCs w:val="24"/>
        </w:rPr>
      </w:pPr>
    </w:p>
    <w:p w:rsidR="000D4E92" w:rsidRPr="00E97A38" w:rsidRDefault="000D4E92" w:rsidP="000D4E92">
      <w:pPr>
        <w:rPr>
          <w:b/>
          <w:bCs/>
          <w:color w:val="auto"/>
          <w:sz w:val="24"/>
          <w:szCs w:val="24"/>
        </w:rPr>
      </w:pPr>
      <w:r w:rsidRPr="00E97A38">
        <w:rPr>
          <w:b/>
          <w:bCs/>
          <w:color w:val="auto"/>
          <w:sz w:val="24"/>
          <w:szCs w:val="24"/>
        </w:rPr>
        <w:t>Kopieer en plak</w:t>
      </w:r>
      <w:r w:rsidR="006F691B" w:rsidRPr="00E97A38">
        <w:rPr>
          <w:b/>
          <w:bCs/>
          <w:color w:val="auto"/>
          <w:sz w:val="24"/>
          <w:szCs w:val="24"/>
        </w:rPr>
        <w:t xml:space="preserve"> (of klik op)</w:t>
      </w:r>
      <w:r w:rsidRPr="00E97A38">
        <w:rPr>
          <w:b/>
          <w:bCs/>
          <w:color w:val="auto"/>
          <w:sz w:val="24"/>
          <w:szCs w:val="24"/>
        </w:rPr>
        <w:t xml:space="preserve"> deze link voor uitleg over tabellen en schema’s:</w:t>
      </w:r>
    </w:p>
    <w:p w:rsidR="00932F92" w:rsidRDefault="000A5C8F" w:rsidP="005660F8">
      <w:pPr>
        <w:rPr>
          <w:b/>
          <w:bCs/>
          <w:color w:val="auto"/>
          <w:sz w:val="24"/>
          <w:szCs w:val="24"/>
        </w:rPr>
      </w:pPr>
      <w:hyperlink r:id="rId13" w:history="1">
        <w:r w:rsidR="000D4E92" w:rsidRPr="00E97A38">
          <w:rPr>
            <w:rStyle w:val="Hyperlink"/>
            <w:b/>
            <w:bCs/>
            <w:color w:val="auto"/>
            <w:sz w:val="24"/>
            <w:szCs w:val="24"/>
          </w:rPr>
          <w:t>https://www.youtube.com/watch?v=-ExxopdERoM</w:t>
        </w:r>
      </w:hyperlink>
      <w:r w:rsidR="000D4E92" w:rsidRPr="00E97A38">
        <w:rPr>
          <w:b/>
          <w:bCs/>
          <w:color w:val="auto"/>
          <w:sz w:val="24"/>
          <w:szCs w:val="24"/>
        </w:rPr>
        <w:t xml:space="preserve"> </w:t>
      </w:r>
    </w:p>
    <w:p w:rsidR="004D14DA" w:rsidRPr="00E97A38" w:rsidRDefault="004D14DA" w:rsidP="005660F8">
      <w:pPr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ab/>
      </w:r>
      <w:r>
        <w:rPr>
          <w:b/>
          <w:bCs/>
          <w:color w:val="auto"/>
          <w:sz w:val="24"/>
          <w:szCs w:val="24"/>
        </w:rPr>
        <w:tab/>
      </w:r>
      <w:r>
        <w:rPr>
          <w:b/>
          <w:bCs/>
          <w:color w:val="auto"/>
          <w:sz w:val="24"/>
          <w:szCs w:val="24"/>
        </w:rPr>
        <w:tab/>
      </w:r>
      <w:r>
        <w:rPr>
          <w:b/>
          <w:bCs/>
          <w:color w:val="auto"/>
          <w:sz w:val="24"/>
          <w:szCs w:val="24"/>
        </w:rPr>
        <w:tab/>
      </w:r>
      <w:r>
        <w:rPr>
          <w:b/>
          <w:bCs/>
          <w:color w:val="auto"/>
          <w:sz w:val="24"/>
          <w:szCs w:val="24"/>
        </w:rPr>
        <w:tab/>
      </w:r>
      <w:r>
        <w:rPr>
          <w:b/>
          <w:bCs/>
          <w:color w:val="auto"/>
          <w:sz w:val="24"/>
          <w:szCs w:val="24"/>
        </w:rPr>
        <w:tab/>
      </w:r>
      <w:r>
        <w:rPr>
          <w:b/>
          <w:bCs/>
          <w:color w:val="auto"/>
          <w:sz w:val="24"/>
          <w:szCs w:val="24"/>
        </w:rPr>
        <w:tab/>
      </w:r>
      <w:r>
        <w:rPr>
          <w:b/>
          <w:bCs/>
          <w:color w:val="auto"/>
          <w:sz w:val="24"/>
          <w:szCs w:val="24"/>
        </w:rPr>
        <w:tab/>
      </w:r>
      <w:r>
        <w:rPr>
          <w:i/>
          <w:iCs/>
          <w:color w:val="FF0000"/>
          <w:sz w:val="24"/>
          <w:szCs w:val="24"/>
        </w:rPr>
        <w:t>Neem ook de theorie uit je boek door!</w:t>
      </w:r>
    </w:p>
    <w:p w:rsidR="007A1A1B" w:rsidRPr="00E97A38" w:rsidRDefault="000A5C17" w:rsidP="00932F92">
      <w:pPr>
        <w:rPr>
          <w:noProof/>
          <w:color w:val="auto"/>
          <w:sz w:val="28"/>
          <w:szCs w:val="28"/>
        </w:rPr>
      </w:pPr>
      <w:r w:rsidRPr="00E97A38">
        <w:rPr>
          <w:i/>
          <w:iCs/>
          <w:noProof/>
          <w:color w:val="auto"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147E4280">
            <wp:simplePos x="0" y="0"/>
            <wp:positionH relativeFrom="column">
              <wp:posOffset>2969026</wp:posOffset>
            </wp:positionH>
            <wp:positionV relativeFrom="paragraph">
              <wp:posOffset>326357</wp:posOffset>
            </wp:positionV>
            <wp:extent cx="3801745" cy="558228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975"/>
                    <a:stretch/>
                  </pic:blipFill>
                  <pic:spPr bwMode="auto">
                    <a:xfrm>
                      <a:off x="0" y="0"/>
                      <a:ext cx="3801745" cy="558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F8" w:rsidRPr="00E97A38">
        <w:rPr>
          <w:i/>
          <w:iCs/>
          <w:color w:val="auto"/>
          <w:sz w:val="28"/>
          <w:szCs w:val="28"/>
          <w:u w:val="single"/>
        </w:rPr>
        <w:t>Oefenopgave 16.1</w:t>
      </w:r>
      <w:r w:rsidR="000D4E92" w:rsidRPr="00E97A38">
        <w:rPr>
          <w:noProof/>
          <w:color w:val="auto"/>
          <w:sz w:val="28"/>
          <w:szCs w:val="28"/>
        </w:rPr>
        <w:t xml:space="preserve"> </w:t>
      </w:r>
    </w:p>
    <w:p w:rsidR="00932F92" w:rsidRPr="00E97A38" w:rsidRDefault="00932F92" w:rsidP="00932F92">
      <w:p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>Hiernaast zie je de lesrooster van MQB79. Een lesrooster heeft de opmaak van een tabel.</w:t>
      </w:r>
    </w:p>
    <w:p w:rsidR="00932F92" w:rsidRPr="00E97A38" w:rsidRDefault="00932F92" w:rsidP="00885ADF">
      <w:pPr>
        <w:pStyle w:val="Lijstalinea"/>
        <w:numPr>
          <w:ilvl w:val="0"/>
          <w:numId w:val="4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Tot hoe laat heeft deze klas op dinsdag les? 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3322"/>
      </w:tblGrid>
      <w:tr w:rsidR="00932F92" w:rsidRPr="00E97A38" w:rsidTr="00932F92">
        <w:trPr>
          <w:trHeight w:val="1047"/>
        </w:trPr>
        <w:tc>
          <w:tcPr>
            <w:tcW w:w="3322" w:type="dxa"/>
          </w:tcPr>
          <w:p w:rsidR="00932F92" w:rsidRPr="00E97A38" w:rsidRDefault="00FB6E25" w:rsidP="00932F92">
            <w:pPr>
              <w:pStyle w:val="Lijstalinea"/>
              <w:ind w:left="0"/>
              <w:rPr>
                <w:i/>
                <w:iCs/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932F92" w:rsidRPr="00E97A38" w:rsidRDefault="00932F92" w:rsidP="00932F92">
      <w:pPr>
        <w:rPr>
          <w:color w:val="auto"/>
          <w:sz w:val="24"/>
          <w:szCs w:val="24"/>
        </w:rPr>
      </w:pPr>
    </w:p>
    <w:p w:rsidR="00932F92" w:rsidRPr="00E97A38" w:rsidRDefault="00932F92" w:rsidP="00885ADF">
      <w:pPr>
        <w:pStyle w:val="Lijstalinea"/>
        <w:numPr>
          <w:ilvl w:val="0"/>
          <w:numId w:val="4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>Welke les heeft deze klas op vrijdag om 13:00 uur?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3413"/>
      </w:tblGrid>
      <w:tr w:rsidR="00932F92" w:rsidRPr="00E97A38" w:rsidTr="00932F92">
        <w:trPr>
          <w:trHeight w:val="1060"/>
        </w:trPr>
        <w:tc>
          <w:tcPr>
            <w:tcW w:w="3413" w:type="dxa"/>
          </w:tcPr>
          <w:p w:rsidR="00932F92" w:rsidRPr="00E97A38" w:rsidRDefault="00FB6E25" w:rsidP="00932F92">
            <w:pPr>
              <w:pStyle w:val="Lijstalinea"/>
              <w:ind w:left="0"/>
              <w:rPr>
                <w:i/>
                <w:iCs/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932F92" w:rsidRPr="00E97A38" w:rsidRDefault="00932F92" w:rsidP="000A5C17">
      <w:pPr>
        <w:rPr>
          <w:color w:val="auto"/>
          <w:sz w:val="24"/>
          <w:szCs w:val="24"/>
        </w:rPr>
      </w:pPr>
    </w:p>
    <w:tbl>
      <w:tblPr>
        <w:tblStyle w:val="Tabelraster"/>
        <w:tblpPr w:leftFromText="141" w:rightFromText="141" w:vertAnchor="text" w:horzAnchor="page" w:tblpX="1412" w:tblpY="854"/>
        <w:tblW w:w="0" w:type="auto"/>
        <w:tblLook w:val="04A0" w:firstRow="1" w:lastRow="0" w:firstColumn="1" w:lastColumn="0" w:noHBand="0" w:noVBand="1"/>
      </w:tblPr>
      <w:tblGrid>
        <w:gridCol w:w="3518"/>
      </w:tblGrid>
      <w:tr w:rsidR="00E97A38" w:rsidRPr="00E97A38" w:rsidTr="000A5C17">
        <w:trPr>
          <w:trHeight w:val="1117"/>
        </w:trPr>
        <w:tc>
          <w:tcPr>
            <w:tcW w:w="3518" w:type="dxa"/>
          </w:tcPr>
          <w:p w:rsidR="000A5C17" w:rsidRPr="00E97A38" w:rsidRDefault="00FB6E25" w:rsidP="000A5C17">
            <w:pPr>
              <w:rPr>
                <w:i/>
                <w:iCs/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932F92" w:rsidRPr="00E97A38" w:rsidRDefault="00932F92" w:rsidP="00885ADF">
      <w:pPr>
        <w:pStyle w:val="Lijstalinea"/>
        <w:numPr>
          <w:ilvl w:val="0"/>
          <w:numId w:val="4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Wanneer heeft deze klas rekenles volgens de rooster? </w:t>
      </w:r>
    </w:p>
    <w:p w:rsidR="000A5C17" w:rsidRPr="00E97A38" w:rsidRDefault="000A5C17" w:rsidP="000A5C17">
      <w:pPr>
        <w:ind w:left="360"/>
        <w:rPr>
          <w:color w:val="auto"/>
          <w:sz w:val="24"/>
          <w:szCs w:val="24"/>
        </w:rPr>
      </w:pPr>
    </w:p>
    <w:p w:rsidR="000A5C17" w:rsidRPr="00E97A38" w:rsidRDefault="000A5C17" w:rsidP="000A5C17">
      <w:pPr>
        <w:ind w:left="360"/>
        <w:rPr>
          <w:color w:val="auto"/>
          <w:sz w:val="24"/>
          <w:szCs w:val="24"/>
        </w:rPr>
      </w:pPr>
    </w:p>
    <w:p w:rsidR="000A5C17" w:rsidRPr="00E97A38" w:rsidRDefault="000A5C17" w:rsidP="000A5C17">
      <w:pPr>
        <w:ind w:left="360"/>
        <w:rPr>
          <w:color w:val="auto"/>
          <w:sz w:val="24"/>
          <w:szCs w:val="24"/>
        </w:rPr>
      </w:pPr>
    </w:p>
    <w:p w:rsidR="000A5C17" w:rsidRPr="00E97A38" w:rsidRDefault="000A5C17" w:rsidP="000A5C17">
      <w:pPr>
        <w:ind w:left="360"/>
        <w:rPr>
          <w:i/>
          <w:iCs/>
          <w:color w:val="auto"/>
          <w:sz w:val="28"/>
          <w:szCs w:val="28"/>
          <w:u w:val="single"/>
        </w:rPr>
      </w:pPr>
      <w:r w:rsidRPr="00E97A38">
        <w:rPr>
          <w:i/>
          <w:iCs/>
          <w:color w:val="auto"/>
          <w:sz w:val="28"/>
          <w:szCs w:val="28"/>
          <w:u w:val="single"/>
        </w:rPr>
        <w:t xml:space="preserve">Oefenopgave 16.2 </w:t>
      </w:r>
    </w:p>
    <w:p w:rsidR="00FB6E25" w:rsidRPr="00E97A38" w:rsidRDefault="000851C7" w:rsidP="00FB6E2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Een bloemenwinkel houdt steeds bij welke bloemen, hoeveel en voor welke prijs er wordt verkocht. </w:t>
      </w:r>
      <w:r w:rsidR="00FB6E25"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="00FB6E25"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"https://encrypted-tbn0.gstatic.com/images?q=tbn%3AANd9GcTwr7PXBio3FtYadUKUn92TQ4s8yZnkUa37kaAlCeozQ_JAR0TG&amp;usqp=CAU" \* MERGEFORMATINET </w:instrText>
      </w:r>
      <w:r w:rsidR="00FB6E25"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</w:p>
    <w:p w:rsidR="00FB6E25" w:rsidRPr="00E97A38" w:rsidRDefault="000851C7" w:rsidP="000851C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196215</wp:posOffset>
            </wp:positionV>
            <wp:extent cx="3932555" cy="1732280"/>
            <wp:effectExtent l="0" t="0" r="4445" b="0"/>
            <wp:wrapSquare wrapText="bothSides"/>
            <wp:docPr id="2" name="Afbeelding 2" descr="Analyseren van gegevens op week, maand of kwartaal nivea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lyseren van gegevens op week, maand of kwartaal niveau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1C7" w:rsidRPr="00E97A38" w:rsidRDefault="000851C7" w:rsidP="000851C7">
      <w:pPr>
        <w:pStyle w:val="Lijstaline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>Van welke kolom moet er een totaal berekend worden om te weten hoeveel bloemen er in dit jaar zijn verkocht?</w:t>
      </w:r>
    </w:p>
    <w:tbl>
      <w:tblPr>
        <w:tblStyle w:val="Tabelraster"/>
        <w:tblpPr w:leftFromText="141" w:rightFromText="141" w:vertAnchor="text" w:horzAnchor="page" w:tblpX="6776" w:tblpY="120"/>
        <w:tblW w:w="0" w:type="auto"/>
        <w:tblLook w:val="04A0" w:firstRow="1" w:lastRow="0" w:firstColumn="1" w:lastColumn="0" w:noHBand="0" w:noVBand="1"/>
      </w:tblPr>
      <w:tblGrid>
        <w:gridCol w:w="4122"/>
      </w:tblGrid>
      <w:tr w:rsidR="00E97A38" w:rsidRPr="00E97A38" w:rsidTr="000851C7">
        <w:trPr>
          <w:trHeight w:val="668"/>
        </w:trPr>
        <w:tc>
          <w:tcPr>
            <w:tcW w:w="4122" w:type="dxa"/>
          </w:tcPr>
          <w:p w:rsidR="000851C7" w:rsidRPr="00E97A38" w:rsidRDefault="000851C7" w:rsidP="000851C7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 xml:space="preserve">Antwoord: </w:t>
            </w:r>
            <w:r w:rsidRPr="00E97A38">
              <w:rPr>
                <w:color w:val="auto"/>
                <w:sz w:val="24"/>
                <w:szCs w:val="24"/>
              </w:rPr>
              <w:t>Kolom …</w:t>
            </w:r>
          </w:p>
        </w:tc>
      </w:tr>
    </w:tbl>
    <w:p w:rsidR="000851C7" w:rsidRPr="00E97A38" w:rsidRDefault="000851C7" w:rsidP="000851C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B6E25" w:rsidRPr="00E97A38" w:rsidRDefault="000851C7" w:rsidP="000851C7">
      <w:pPr>
        <w:pStyle w:val="Lijstalinea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  <w:lang w:eastAsia="nl-NL" w:bidi="ar-SA"/>
        </w:rPr>
      </w:pPr>
      <w:r w:rsidRPr="00E97A38">
        <w:rPr>
          <w:rFonts w:asciiTheme="majorHAnsi" w:eastAsia="Times New Roman" w:hAnsiTheme="majorHAnsi" w:cs="Times New Roman"/>
          <w:color w:val="auto"/>
          <w:sz w:val="24"/>
          <w:szCs w:val="24"/>
          <w:lang w:eastAsia="nl-NL" w:bidi="ar-SA"/>
        </w:rPr>
        <w:t>Hoeveel kost een roos per stuk? (Laat je berekening zien)</w:t>
      </w:r>
    </w:p>
    <w:tbl>
      <w:tblPr>
        <w:tblStyle w:val="Tabelraster"/>
        <w:tblW w:w="0" w:type="auto"/>
        <w:tblInd w:w="6126" w:type="dxa"/>
        <w:tblLook w:val="04A0" w:firstRow="1" w:lastRow="0" w:firstColumn="1" w:lastColumn="0" w:noHBand="0" w:noVBand="1"/>
      </w:tblPr>
      <w:tblGrid>
        <w:gridCol w:w="4160"/>
      </w:tblGrid>
      <w:tr w:rsidR="000851C7" w:rsidRPr="00E97A38" w:rsidTr="000851C7">
        <w:trPr>
          <w:trHeight w:val="1060"/>
        </w:trPr>
        <w:tc>
          <w:tcPr>
            <w:tcW w:w="4160" w:type="dxa"/>
          </w:tcPr>
          <w:p w:rsidR="000851C7" w:rsidRPr="00E97A38" w:rsidRDefault="000851C7" w:rsidP="00FB6E25">
            <w:pPr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rFonts w:asciiTheme="majorHAnsi" w:eastAsia="Times New Roman" w:hAnsiTheme="majorHAnsi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  <w:t xml:space="preserve">Antwoord: </w:t>
            </w:r>
          </w:p>
        </w:tc>
      </w:tr>
    </w:tbl>
    <w:p w:rsidR="000851C7" w:rsidRPr="00E97A38" w:rsidRDefault="000851C7" w:rsidP="00FB6E2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85ADF" w:rsidRPr="00E97A38" w:rsidRDefault="00885ADF" w:rsidP="000A5C17">
      <w:pPr>
        <w:ind w:left="360"/>
        <w:rPr>
          <w:i/>
          <w:iCs/>
          <w:color w:val="auto"/>
          <w:sz w:val="28"/>
          <w:szCs w:val="28"/>
          <w:u w:val="single"/>
        </w:rPr>
      </w:pPr>
      <w:r w:rsidRPr="00E97A38">
        <w:rPr>
          <w:noProof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695F77">
            <wp:simplePos x="0" y="0"/>
            <wp:positionH relativeFrom="column">
              <wp:posOffset>-111125</wp:posOffset>
            </wp:positionH>
            <wp:positionV relativeFrom="paragraph">
              <wp:posOffset>368300</wp:posOffset>
            </wp:positionV>
            <wp:extent cx="4552315" cy="3268345"/>
            <wp:effectExtent l="0" t="0" r="0" b="0"/>
            <wp:wrapSquare wrapText="bothSides"/>
            <wp:docPr id="4" name="Afbeelding 4" descr="Afbeelding met schermafbeelding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A38">
        <w:rPr>
          <w:i/>
          <w:iCs/>
          <w:color w:val="auto"/>
          <w:sz w:val="28"/>
          <w:szCs w:val="28"/>
          <w:u w:val="single"/>
        </w:rPr>
        <w:t>O</w:t>
      </w:r>
      <w:r w:rsidR="00F40000" w:rsidRPr="00E97A38">
        <w:rPr>
          <w:i/>
          <w:iCs/>
          <w:color w:val="auto"/>
          <w:sz w:val="28"/>
          <w:szCs w:val="28"/>
          <w:u w:val="single"/>
        </w:rPr>
        <w:t>efeno</w:t>
      </w:r>
      <w:r w:rsidRPr="00E97A38">
        <w:rPr>
          <w:i/>
          <w:iCs/>
          <w:color w:val="auto"/>
          <w:sz w:val="28"/>
          <w:szCs w:val="28"/>
          <w:u w:val="single"/>
        </w:rPr>
        <w:t>pgave 16.3</w:t>
      </w:r>
    </w:p>
    <w:p w:rsidR="000A5C17" w:rsidRPr="00E97A38" w:rsidRDefault="00885ADF" w:rsidP="000A5C17">
      <w:pPr>
        <w:ind w:left="360"/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Hiernaast zie je het weerbericht van Den Haag. </w:t>
      </w:r>
    </w:p>
    <w:tbl>
      <w:tblPr>
        <w:tblStyle w:val="Tabelraster"/>
        <w:tblpPr w:leftFromText="141" w:rightFromText="141" w:vertAnchor="text" w:horzAnchor="page" w:tblpX="8171" w:tblpY="1362"/>
        <w:tblW w:w="3196" w:type="dxa"/>
        <w:tblLook w:val="04A0" w:firstRow="1" w:lastRow="0" w:firstColumn="1" w:lastColumn="0" w:noHBand="0" w:noVBand="1"/>
      </w:tblPr>
      <w:tblGrid>
        <w:gridCol w:w="3196"/>
      </w:tblGrid>
      <w:tr w:rsidR="00E97A38" w:rsidRPr="00E97A38" w:rsidTr="00155C18">
        <w:trPr>
          <w:trHeight w:val="759"/>
        </w:trPr>
        <w:tc>
          <w:tcPr>
            <w:tcW w:w="3196" w:type="dxa"/>
          </w:tcPr>
          <w:p w:rsidR="00155C18" w:rsidRPr="00E97A38" w:rsidRDefault="00155C18" w:rsidP="00155C18">
            <w:pPr>
              <w:rPr>
                <w:i/>
                <w:iCs/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  <w:p w:rsidR="00155C18" w:rsidRPr="00E97A38" w:rsidRDefault="00155C18" w:rsidP="00155C18">
            <w:pPr>
              <w:rPr>
                <w:color w:val="auto"/>
                <w:sz w:val="24"/>
                <w:szCs w:val="24"/>
              </w:rPr>
            </w:pPr>
          </w:p>
        </w:tc>
      </w:tr>
    </w:tbl>
    <w:p w:rsidR="00155C18" w:rsidRPr="00E97A38" w:rsidRDefault="00155C18" w:rsidP="00155C18">
      <w:pPr>
        <w:pStyle w:val="Lijstalinea"/>
        <w:numPr>
          <w:ilvl w:val="0"/>
          <w:numId w:val="3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 Welke dag is het vandaag volgens dit weerbericht?</w:t>
      </w:r>
    </w:p>
    <w:p w:rsidR="00155C18" w:rsidRPr="00E97A38" w:rsidRDefault="00155C18" w:rsidP="00155C18">
      <w:pPr>
        <w:pStyle w:val="Lijstalinea"/>
        <w:rPr>
          <w:color w:val="auto"/>
          <w:sz w:val="24"/>
          <w:szCs w:val="24"/>
        </w:rPr>
      </w:pPr>
    </w:p>
    <w:tbl>
      <w:tblPr>
        <w:tblStyle w:val="Tabelraster"/>
        <w:tblpPr w:leftFromText="141" w:rightFromText="141" w:vertAnchor="text" w:horzAnchor="margin" w:tblpXSpec="right" w:tblpY="954"/>
        <w:tblW w:w="3183" w:type="dxa"/>
        <w:tblLook w:val="04A0" w:firstRow="1" w:lastRow="0" w:firstColumn="1" w:lastColumn="0" w:noHBand="0" w:noVBand="1"/>
      </w:tblPr>
      <w:tblGrid>
        <w:gridCol w:w="3183"/>
      </w:tblGrid>
      <w:tr w:rsidR="00E97A38" w:rsidRPr="00E97A38" w:rsidTr="00155C18">
        <w:trPr>
          <w:trHeight w:val="748"/>
        </w:trPr>
        <w:tc>
          <w:tcPr>
            <w:tcW w:w="3183" w:type="dxa"/>
          </w:tcPr>
          <w:p w:rsidR="00155C18" w:rsidRPr="00E97A38" w:rsidRDefault="00155C18" w:rsidP="00155C18">
            <w:pPr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 xml:space="preserve">Antwoord: </w:t>
            </w:r>
          </w:p>
        </w:tc>
      </w:tr>
    </w:tbl>
    <w:p w:rsidR="00155C18" w:rsidRPr="00E97A38" w:rsidRDefault="00155C18" w:rsidP="00155C18">
      <w:pPr>
        <w:pStyle w:val="Lijstalinea"/>
        <w:numPr>
          <w:ilvl w:val="0"/>
          <w:numId w:val="3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 Hoeveel graden wordt het vandaag om 21:00 uur?</w:t>
      </w:r>
    </w:p>
    <w:p w:rsidR="00155C18" w:rsidRPr="00E97A38" w:rsidRDefault="00155C18" w:rsidP="00155C18">
      <w:pPr>
        <w:rPr>
          <w:color w:val="auto"/>
          <w:sz w:val="24"/>
          <w:szCs w:val="24"/>
        </w:rPr>
      </w:pPr>
    </w:p>
    <w:p w:rsidR="00155C18" w:rsidRPr="00E97A38" w:rsidRDefault="00155C18" w:rsidP="00155C18">
      <w:pPr>
        <w:pStyle w:val="Lijstalinea"/>
        <w:numPr>
          <w:ilvl w:val="0"/>
          <w:numId w:val="3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Op zaterdag wil Mike graag barbecueën. Hij vraagt zich af of het lekker weer wordt. Hoeveel graden wordt het zaterdag? Geef ook aan of het zonnig, bewolkt of regenachtig is. </w:t>
      </w:r>
    </w:p>
    <w:tbl>
      <w:tblPr>
        <w:tblStyle w:val="Tabelraster"/>
        <w:tblpPr w:leftFromText="141" w:rightFromText="141" w:vertAnchor="text" w:horzAnchor="margin" w:tblpXSpec="center" w:tblpY="10"/>
        <w:tblW w:w="10613" w:type="dxa"/>
        <w:tblLook w:val="04A0" w:firstRow="1" w:lastRow="0" w:firstColumn="1" w:lastColumn="0" w:noHBand="0" w:noVBand="1"/>
      </w:tblPr>
      <w:tblGrid>
        <w:gridCol w:w="10613"/>
      </w:tblGrid>
      <w:tr w:rsidR="00E97A38" w:rsidRPr="00E97A38" w:rsidTr="00155C18">
        <w:trPr>
          <w:trHeight w:val="1214"/>
        </w:trPr>
        <w:tc>
          <w:tcPr>
            <w:tcW w:w="10613" w:type="dxa"/>
          </w:tcPr>
          <w:p w:rsidR="00155C18" w:rsidRPr="00E97A38" w:rsidRDefault="00155C18" w:rsidP="00155C1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 xml:space="preserve">Antwoord: </w:t>
            </w:r>
          </w:p>
        </w:tc>
      </w:tr>
    </w:tbl>
    <w:p w:rsidR="00155C18" w:rsidRPr="00E97A38" w:rsidRDefault="00155C18" w:rsidP="00155C18">
      <w:pPr>
        <w:pStyle w:val="Lijstalinea"/>
        <w:rPr>
          <w:color w:val="auto"/>
          <w:sz w:val="24"/>
          <w:szCs w:val="24"/>
        </w:rPr>
      </w:pPr>
    </w:p>
    <w:p w:rsidR="00155C18" w:rsidRPr="00E97A38" w:rsidRDefault="00155C18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155C18">
      <w:pPr>
        <w:pStyle w:val="Lijstalinea"/>
        <w:rPr>
          <w:color w:val="auto"/>
          <w:sz w:val="24"/>
          <w:szCs w:val="24"/>
        </w:rPr>
      </w:pPr>
    </w:p>
    <w:p w:rsidR="006F691B" w:rsidRPr="00E97A38" w:rsidRDefault="006F691B" w:rsidP="006F691B">
      <w:pPr>
        <w:pStyle w:val="Kop1"/>
        <w:shd w:val="clear" w:color="auto" w:fill="C00000"/>
        <w:rPr>
          <w:color w:val="auto"/>
        </w:rPr>
      </w:pPr>
      <w:r w:rsidRPr="00E97A38">
        <w:rPr>
          <w:b/>
          <w:bCs/>
          <w:color w:val="auto"/>
        </w:rPr>
        <w:t>H17</w:t>
      </w:r>
      <w:r w:rsidRPr="00E97A38">
        <w:rPr>
          <w:color w:val="auto"/>
        </w:rPr>
        <w:t xml:space="preserve"> Diagrammen</w:t>
      </w:r>
    </w:p>
    <w:p w:rsidR="00155C18" w:rsidRPr="00E97A38" w:rsidRDefault="006527AA" w:rsidP="00155C18">
      <w:pPr>
        <w:pStyle w:val="Lijstalinea"/>
        <w:rPr>
          <w:b/>
          <w:bCs/>
          <w:i/>
          <w:iCs/>
          <w:color w:val="auto"/>
          <w:sz w:val="28"/>
          <w:szCs w:val="28"/>
          <w:u w:val="single"/>
        </w:rPr>
      </w:pPr>
      <w:r w:rsidRPr="00E97A38">
        <w:rPr>
          <w:b/>
          <w:bCs/>
          <w:i/>
          <w:iCs/>
          <w:color w:val="auto"/>
          <w:sz w:val="28"/>
          <w:szCs w:val="28"/>
          <w:u w:val="single"/>
        </w:rPr>
        <w:t>Theorie</w:t>
      </w:r>
    </w:p>
    <w:p w:rsidR="006527AA" w:rsidRPr="00E97A38" w:rsidRDefault="00C14F30" w:rsidP="00155C18">
      <w:pPr>
        <w:pStyle w:val="Lijstalinea"/>
        <w:rPr>
          <w:b/>
          <w:bCs/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Dit hoofdstuk gaat over diagrammen. In een </w:t>
      </w:r>
      <w:r w:rsidRPr="00E97A38">
        <w:rPr>
          <w:b/>
          <w:bCs/>
          <w:color w:val="auto"/>
          <w:sz w:val="24"/>
          <w:szCs w:val="24"/>
        </w:rPr>
        <w:t xml:space="preserve">diagram </w:t>
      </w:r>
      <w:r w:rsidRPr="00E97A38">
        <w:rPr>
          <w:color w:val="auto"/>
          <w:sz w:val="24"/>
          <w:szCs w:val="24"/>
        </w:rPr>
        <w:t>worden aantallen of hoeveelheden weergegeven.</w:t>
      </w:r>
      <w:r w:rsidR="00A7718B" w:rsidRPr="00E97A38">
        <w:rPr>
          <w:color w:val="auto"/>
          <w:sz w:val="24"/>
          <w:szCs w:val="24"/>
        </w:rPr>
        <w:t xml:space="preserve"> Daaruit kan je informatie aflezen en berekeningen maken.</w:t>
      </w:r>
      <w:r w:rsidRPr="00E97A38">
        <w:rPr>
          <w:color w:val="auto"/>
          <w:sz w:val="24"/>
          <w:szCs w:val="24"/>
        </w:rPr>
        <w:t xml:space="preserve"> Meest voorkomende diagrammen zijn het </w:t>
      </w:r>
      <w:r w:rsidRPr="00E97A38">
        <w:rPr>
          <w:b/>
          <w:bCs/>
          <w:color w:val="auto"/>
          <w:sz w:val="24"/>
          <w:szCs w:val="24"/>
        </w:rPr>
        <w:t>cirkeldiagram, staafdiagram</w:t>
      </w:r>
      <w:r w:rsidRPr="00E97A38">
        <w:rPr>
          <w:color w:val="auto"/>
          <w:sz w:val="24"/>
          <w:szCs w:val="24"/>
        </w:rPr>
        <w:t xml:space="preserve"> en</w:t>
      </w:r>
      <w:r w:rsidRPr="00E97A38">
        <w:rPr>
          <w:b/>
          <w:bCs/>
          <w:color w:val="auto"/>
          <w:sz w:val="24"/>
          <w:szCs w:val="24"/>
        </w:rPr>
        <w:t xml:space="preserve"> lijndiagram. </w:t>
      </w:r>
    </w:p>
    <w:p w:rsidR="00C14F30" w:rsidRPr="00E97A38" w:rsidRDefault="00C14F30" w:rsidP="00155C18">
      <w:pPr>
        <w:pStyle w:val="Lijstalinea"/>
        <w:rPr>
          <w:b/>
          <w:bCs/>
          <w:color w:val="auto"/>
          <w:sz w:val="24"/>
          <w:szCs w:val="24"/>
        </w:rPr>
      </w:pPr>
    </w:p>
    <w:p w:rsidR="00C14F30" w:rsidRPr="00E97A38" w:rsidRDefault="00C14F30" w:rsidP="00155C18">
      <w:pPr>
        <w:pStyle w:val="Lijstalinea"/>
        <w:rPr>
          <w:color w:val="auto"/>
          <w:sz w:val="24"/>
          <w:szCs w:val="24"/>
          <w:u w:val="single"/>
        </w:rPr>
      </w:pPr>
      <w:r w:rsidRPr="00E97A38">
        <w:rPr>
          <w:color w:val="auto"/>
          <w:sz w:val="24"/>
          <w:szCs w:val="24"/>
          <w:u w:val="single"/>
        </w:rPr>
        <w:t xml:space="preserve">Cirkeldiagram </w:t>
      </w:r>
    </w:p>
    <w:p w:rsidR="00C14F30" w:rsidRPr="00E97A38" w:rsidRDefault="00A7718B" w:rsidP="007545A1">
      <w:pPr>
        <w:pStyle w:val="Lijstalinea"/>
        <w:numPr>
          <w:ilvl w:val="0"/>
          <w:numId w:val="7"/>
        </w:numPr>
        <w:rPr>
          <w:color w:val="auto"/>
          <w:sz w:val="24"/>
          <w:szCs w:val="24"/>
        </w:rPr>
      </w:pPr>
      <w:r w:rsidRPr="00E97A3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drawing>
          <wp:anchor distT="0" distB="0" distL="114300" distR="114300" simplePos="0" relativeHeight="251663360" behindDoc="0" locked="0" layoutInCell="1" allowOverlap="1" wp14:anchorId="62957092">
            <wp:simplePos x="0" y="0"/>
            <wp:positionH relativeFrom="column">
              <wp:posOffset>3921760</wp:posOffset>
            </wp:positionH>
            <wp:positionV relativeFrom="paragraph">
              <wp:posOffset>61127</wp:posOffset>
            </wp:positionV>
            <wp:extent cx="2903220" cy="1828800"/>
            <wp:effectExtent l="152400" t="152400" r="233680" b="228600"/>
            <wp:wrapSquare wrapText="bothSides"/>
            <wp:docPr id="3" name="Afbeelding 3" descr="IEP groep 8 | Rekenen - Verbanden | Cirkeldiagrammen | Wat e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EP groep 8 | Rekenen - Verbanden | Cirkeldiagrammen | Wat eten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28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A1" w:rsidRPr="00E97A38">
        <w:rPr>
          <w:color w:val="auto"/>
          <w:sz w:val="24"/>
          <w:szCs w:val="24"/>
        </w:rPr>
        <w:t xml:space="preserve">Een </w:t>
      </w:r>
      <w:r w:rsidR="007545A1" w:rsidRPr="00E97A38">
        <w:rPr>
          <w:b/>
          <w:bCs/>
          <w:color w:val="auto"/>
          <w:sz w:val="24"/>
          <w:szCs w:val="24"/>
        </w:rPr>
        <w:t>hele cirkel</w:t>
      </w:r>
      <w:r w:rsidR="007545A1" w:rsidRPr="00E97A38">
        <w:rPr>
          <w:color w:val="auto"/>
          <w:sz w:val="24"/>
          <w:szCs w:val="24"/>
        </w:rPr>
        <w:t xml:space="preserve"> geeft altijd het</w:t>
      </w:r>
      <w:r w:rsidR="007545A1" w:rsidRPr="00E97A38">
        <w:rPr>
          <w:b/>
          <w:bCs/>
          <w:color w:val="auto"/>
          <w:sz w:val="24"/>
          <w:szCs w:val="24"/>
        </w:rPr>
        <w:t xml:space="preserve"> totaal</w:t>
      </w:r>
      <w:r w:rsidR="007545A1" w:rsidRPr="00E97A38">
        <w:rPr>
          <w:color w:val="auto"/>
          <w:sz w:val="24"/>
          <w:szCs w:val="24"/>
        </w:rPr>
        <w:t xml:space="preserve"> weer.</w:t>
      </w:r>
    </w:p>
    <w:p w:rsidR="007545A1" w:rsidRPr="00E97A38" w:rsidRDefault="007545A1" w:rsidP="007545A1">
      <w:pPr>
        <w:pStyle w:val="Lijstalinea"/>
        <w:numPr>
          <w:ilvl w:val="0"/>
          <w:numId w:val="7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>De cirkel is (meestal) opgedeeld in meerdere delen.</w:t>
      </w:r>
    </w:p>
    <w:p w:rsidR="007545A1" w:rsidRPr="00E97A38" w:rsidRDefault="007545A1" w:rsidP="007545A1">
      <w:pPr>
        <w:pStyle w:val="Lijstalinea"/>
        <w:numPr>
          <w:ilvl w:val="1"/>
          <w:numId w:val="7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De delen geven de </w:t>
      </w:r>
      <w:r w:rsidRPr="00E97A38">
        <w:rPr>
          <w:b/>
          <w:bCs/>
          <w:color w:val="auto"/>
          <w:sz w:val="24"/>
          <w:szCs w:val="24"/>
        </w:rPr>
        <w:t>hoeveelheden</w:t>
      </w:r>
      <w:r w:rsidRPr="00E97A38">
        <w:rPr>
          <w:color w:val="auto"/>
          <w:sz w:val="24"/>
          <w:szCs w:val="24"/>
        </w:rPr>
        <w:t xml:space="preserve"> of </w:t>
      </w:r>
      <w:r w:rsidRPr="00E97A38">
        <w:rPr>
          <w:b/>
          <w:bCs/>
          <w:color w:val="auto"/>
          <w:sz w:val="24"/>
          <w:szCs w:val="24"/>
        </w:rPr>
        <w:t>percentages</w:t>
      </w:r>
      <w:r w:rsidRPr="00E97A38">
        <w:rPr>
          <w:color w:val="auto"/>
          <w:sz w:val="24"/>
          <w:szCs w:val="24"/>
        </w:rPr>
        <w:t xml:space="preserve"> aan.</w:t>
      </w:r>
    </w:p>
    <w:p w:rsidR="007545A1" w:rsidRPr="00E97A38" w:rsidRDefault="007545A1" w:rsidP="007545A1">
      <w:pPr>
        <w:pStyle w:val="Lijstalinea"/>
        <w:numPr>
          <w:ilvl w:val="0"/>
          <w:numId w:val="7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De grootte van de delen hebben een </w:t>
      </w:r>
      <w:r w:rsidRPr="00E97A38">
        <w:rPr>
          <w:b/>
          <w:bCs/>
          <w:color w:val="auto"/>
          <w:sz w:val="24"/>
          <w:szCs w:val="24"/>
        </w:rPr>
        <w:t>verhouding</w:t>
      </w:r>
      <w:r w:rsidRPr="00E97A38">
        <w:rPr>
          <w:color w:val="auto"/>
          <w:sz w:val="24"/>
          <w:szCs w:val="24"/>
        </w:rPr>
        <w:t xml:space="preserve"> met verschillende hoeveelheden of de percentages. </w: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"https://encrypted-tbn0.gstatic.com/images?q=tbn%3AANd9GcSnL-u2fbi1Cmt3x__GoL409J9jbjgELu44zO9WZz1YlRolXYf6&amp;usqp=CAU" \* MERGEFORMATINET </w:instrTex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</w:p>
    <w:p w:rsidR="007545A1" w:rsidRPr="00E97A38" w:rsidRDefault="007545A1" w:rsidP="00C01B38">
      <w:pPr>
        <w:pStyle w:val="Lijstalinea"/>
        <w:numPr>
          <w:ilvl w:val="0"/>
          <w:numId w:val="7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>Om verschillende gegevens duidelijk weer te geven gebruik je</w:t>
      </w:r>
      <w:r w:rsidRPr="00E97A38">
        <w:rPr>
          <w:b/>
          <w:bCs/>
          <w:color w:val="auto"/>
          <w:sz w:val="24"/>
          <w:szCs w:val="24"/>
        </w:rPr>
        <w:t xml:space="preserve"> kleuren </w:t>
      </w:r>
      <w:r w:rsidRPr="00E97A38">
        <w:rPr>
          <w:color w:val="auto"/>
          <w:sz w:val="24"/>
          <w:szCs w:val="24"/>
        </w:rPr>
        <w:t xml:space="preserve">en geef je in een </w:t>
      </w:r>
      <w:r w:rsidRPr="00E97A38">
        <w:rPr>
          <w:i/>
          <w:iCs/>
          <w:color w:val="auto"/>
          <w:sz w:val="24"/>
          <w:szCs w:val="24"/>
        </w:rPr>
        <w:t xml:space="preserve">legenda </w:t>
      </w:r>
      <w:r w:rsidRPr="00E97A38">
        <w:rPr>
          <w:color w:val="auto"/>
          <w:sz w:val="24"/>
          <w:szCs w:val="24"/>
        </w:rPr>
        <w:t xml:space="preserve">aan waarvoor de kleuren staan. </w:t>
      </w:r>
    </w:p>
    <w:p w:rsidR="00C01B38" w:rsidRPr="00E97A38" w:rsidRDefault="00C01B38" w:rsidP="00C01B38">
      <w:pPr>
        <w:pStyle w:val="Lijstalinea"/>
        <w:spacing w:after="0" w:line="240" w:lineRule="auto"/>
        <w:ind w:left="144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"/var/folders/56/_txtq5vd1msc7k0l262y91n00000gn/T/com.microsoft.Word/WebArchiveCopyPasteTempFiles/450px-Staafdiagram_schaal.png" \* MERGEFORMATINET </w:instrTex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</w:p>
    <w:p w:rsidR="007545A1" w:rsidRPr="00E97A38" w:rsidRDefault="00662FC9" w:rsidP="00A7718B">
      <w:pPr>
        <w:ind w:left="720"/>
        <w:rPr>
          <w:color w:val="auto"/>
          <w:sz w:val="24"/>
          <w:szCs w:val="24"/>
          <w:u w:val="single"/>
        </w:rPr>
      </w:pPr>
      <w:r w:rsidRPr="00E97A38">
        <w:rPr>
          <w:noProof/>
          <w:color w:val="auto"/>
          <w:lang w:eastAsia="nl-N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-335948</wp:posOffset>
            </wp:positionH>
            <wp:positionV relativeFrom="paragraph">
              <wp:posOffset>348315</wp:posOffset>
            </wp:positionV>
            <wp:extent cx="4354195" cy="2872740"/>
            <wp:effectExtent l="63500" t="63500" r="128905" b="124460"/>
            <wp:wrapSquare wrapText="bothSides"/>
            <wp:docPr id="8" name="Afbeelding 8" descr="Staafdiagram - Wiki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afdiagram - Wikiki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872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18B" w:rsidRPr="00E97A38">
        <w:rPr>
          <w:color w:val="auto"/>
          <w:sz w:val="24"/>
          <w:szCs w:val="24"/>
          <w:u w:val="single"/>
        </w:rPr>
        <w:t>Staafdiagram</w:t>
      </w:r>
    </w:p>
    <w:p w:rsidR="00A7718B" w:rsidRPr="00E97A38" w:rsidRDefault="00A7718B" w:rsidP="00A7718B">
      <w:pPr>
        <w:pStyle w:val="Lijstalinea"/>
        <w:numPr>
          <w:ilvl w:val="0"/>
          <w:numId w:val="8"/>
        </w:numPr>
        <w:rPr>
          <w:color w:val="auto"/>
          <w:sz w:val="24"/>
          <w:szCs w:val="24"/>
          <w:u w:val="single"/>
        </w:rPr>
      </w:pPr>
      <w:r w:rsidRPr="00E97A38">
        <w:rPr>
          <w:color w:val="auto"/>
          <w:sz w:val="24"/>
          <w:szCs w:val="24"/>
        </w:rPr>
        <w:t xml:space="preserve">De </w:t>
      </w:r>
      <w:r w:rsidRPr="00E97A38">
        <w:rPr>
          <w:b/>
          <w:bCs/>
          <w:color w:val="auto"/>
          <w:sz w:val="24"/>
          <w:szCs w:val="24"/>
        </w:rPr>
        <w:t xml:space="preserve">staven </w:t>
      </w:r>
      <w:r w:rsidRPr="00E97A38">
        <w:rPr>
          <w:color w:val="auto"/>
          <w:sz w:val="24"/>
          <w:szCs w:val="24"/>
        </w:rPr>
        <w:t>geven de hoeveelheden weer.</w:t>
      </w:r>
    </w:p>
    <w:p w:rsidR="00A7718B" w:rsidRPr="00E97A38" w:rsidRDefault="00A7718B" w:rsidP="00A7718B">
      <w:pPr>
        <w:pStyle w:val="Lijstalinea"/>
        <w:numPr>
          <w:ilvl w:val="0"/>
          <w:numId w:val="8"/>
        </w:numPr>
        <w:rPr>
          <w:color w:val="auto"/>
          <w:sz w:val="24"/>
          <w:szCs w:val="24"/>
          <w:u w:val="single"/>
        </w:rPr>
      </w:pPr>
      <w:r w:rsidRPr="00E97A38">
        <w:rPr>
          <w:color w:val="auto"/>
          <w:sz w:val="24"/>
          <w:szCs w:val="24"/>
        </w:rPr>
        <w:t xml:space="preserve">De </w:t>
      </w:r>
      <w:r w:rsidRPr="00E97A38">
        <w:rPr>
          <w:b/>
          <w:bCs/>
          <w:color w:val="auto"/>
          <w:sz w:val="24"/>
          <w:szCs w:val="24"/>
        </w:rPr>
        <w:t xml:space="preserve">hoogte </w:t>
      </w:r>
      <w:r w:rsidRPr="00E97A38">
        <w:rPr>
          <w:color w:val="auto"/>
          <w:sz w:val="24"/>
          <w:szCs w:val="24"/>
        </w:rPr>
        <w:t>van een staaf geeft de</w:t>
      </w:r>
      <w:r w:rsidRPr="00E97A38">
        <w:rPr>
          <w:b/>
          <w:bCs/>
          <w:color w:val="auto"/>
          <w:sz w:val="24"/>
          <w:szCs w:val="24"/>
        </w:rPr>
        <w:t xml:space="preserve"> grootte</w:t>
      </w:r>
      <w:r w:rsidRPr="00E97A38">
        <w:rPr>
          <w:color w:val="auto"/>
          <w:sz w:val="24"/>
          <w:szCs w:val="24"/>
        </w:rPr>
        <w:t xml:space="preserve"> aan. </w:t>
      </w:r>
    </w:p>
    <w:p w:rsidR="00A7718B" w:rsidRPr="00E97A38" w:rsidRDefault="00A7718B" w:rsidP="00A7718B">
      <w:pPr>
        <w:pStyle w:val="Lijstalinea"/>
        <w:numPr>
          <w:ilvl w:val="0"/>
          <w:numId w:val="8"/>
        </w:numPr>
        <w:rPr>
          <w:color w:val="auto"/>
          <w:sz w:val="24"/>
          <w:szCs w:val="24"/>
          <w:u w:val="single"/>
        </w:rPr>
      </w:pPr>
      <w:r w:rsidRPr="00E97A38">
        <w:rPr>
          <w:color w:val="auto"/>
          <w:sz w:val="24"/>
          <w:szCs w:val="24"/>
        </w:rPr>
        <w:t>Je kunt verschillende hoeveelheden met elkaar vergelijken of een berekening maken</w:t>
      </w:r>
    </w:p>
    <w:p w:rsidR="00A7718B" w:rsidRPr="00E97A38" w:rsidRDefault="00A7718B" w:rsidP="00A7718B">
      <w:pPr>
        <w:pStyle w:val="Lijstalinea"/>
        <w:numPr>
          <w:ilvl w:val="0"/>
          <w:numId w:val="8"/>
        </w:numPr>
        <w:rPr>
          <w:color w:val="auto"/>
          <w:sz w:val="24"/>
          <w:szCs w:val="24"/>
          <w:u w:val="single"/>
        </w:rPr>
      </w:pPr>
      <w:r w:rsidRPr="00E97A38">
        <w:rPr>
          <w:color w:val="auto"/>
          <w:sz w:val="24"/>
          <w:szCs w:val="24"/>
        </w:rPr>
        <w:t xml:space="preserve">Het bestaat uit een </w:t>
      </w:r>
      <w:r w:rsidRPr="00E97A38">
        <w:rPr>
          <w:b/>
          <w:bCs/>
          <w:color w:val="auto"/>
          <w:sz w:val="24"/>
          <w:szCs w:val="24"/>
        </w:rPr>
        <w:t xml:space="preserve">horizontale as </w:t>
      </w:r>
      <w:r w:rsidRPr="00E97A38">
        <w:rPr>
          <w:color w:val="auto"/>
          <w:sz w:val="24"/>
          <w:szCs w:val="24"/>
        </w:rPr>
        <w:t xml:space="preserve">en </w:t>
      </w:r>
      <w:r w:rsidRPr="00E97A38">
        <w:rPr>
          <w:b/>
          <w:bCs/>
          <w:color w:val="auto"/>
          <w:sz w:val="24"/>
          <w:szCs w:val="24"/>
        </w:rPr>
        <w:t>verticale as.</w:t>
      </w:r>
    </w:p>
    <w:p w:rsidR="00A7718B" w:rsidRPr="00E97A38" w:rsidRDefault="00A7718B" w:rsidP="00A7718B">
      <w:pPr>
        <w:pStyle w:val="Lijstalinea"/>
        <w:spacing w:after="0" w:line="240" w:lineRule="auto"/>
        <w:ind w:left="144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"/var/folders/56/_txtq5vd1msc7k0l262y91n00000gn/T/com.microsoft.Word/WebArchiveCopyPasteTempFiles/Z" \* MERGEFORMATINET </w:instrTex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</w:p>
    <w:p w:rsidR="00662FC9" w:rsidRPr="00E97A38" w:rsidRDefault="00662FC9" w:rsidP="00155C18">
      <w:pPr>
        <w:pStyle w:val="Lijstalinea"/>
        <w:rPr>
          <w:color w:val="auto"/>
          <w:sz w:val="24"/>
          <w:szCs w:val="24"/>
          <w:u w:val="single"/>
        </w:rPr>
      </w:pPr>
    </w:p>
    <w:p w:rsidR="006527AA" w:rsidRPr="00E97A38" w:rsidRDefault="00C01B38" w:rsidP="00155C18">
      <w:pPr>
        <w:pStyle w:val="Lijstalinea"/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  <w:u w:val="single"/>
        </w:rPr>
        <w:lastRenderedPageBreak/>
        <w:t xml:space="preserve">Lijndiagram </w:t>
      </w:r>
    </w:p>
    <w:p w:rsidR="00C01B38" w:rsidRPr="00E97A38" w:rsidRDefault="00A213BC" w:rsidP="00C01B38">
      <w:pPr>
        <w:pStyle w:val="Lijstalinea"/>
        <w:numPr>
          <w:ilvl w:val="0"/>
          <w:numId w:val="10"/>
        </w:numPr>
        <w:rPr>
          <w:color w:val="auto"/>
          <w:sz w:val="24"/>
          <w:szCs w:val="24"/>
        </w:rPr>
      </w:pPr>
      <w:r w:rsidRPr="00E97A38">
        <w:rPr>
          <w:noProof/>
          <w:color w:val="auto"/>
          <w:lang w:eastAsia="nl-N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3421781</wp:posOffset>
            </wp:positionH>
            <wp:positionV relativeFrom="paragraph">
              <wp:posOffset>87163</wp:posOffset>
            </wp:positionV>
            <wp:extent cx="3503295" cy="2310130"/>
            <wp:effectExtent l="63500" t="63500" r="128905" b="128270"/>
            <wp:wrapSquare wrapText="bothSides"/>
            <wp:docPr id="11" name="Afbeelding 11" descr="Wiskunde &amp; ICT - documentatie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skunde &amp; ICT - documentatiecentr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310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B38" w:rsidRPr="00E97A38">
        <w:rPr>
          <w:color w:val="auto"/>
          <w:sz w:val="24"/>
          <w:szCs w:val="24"/>
        </w:rPr>
        <w:t xml:space="preserve">Hoeveelheden worden weergegeven met een </w:t>
      </w:r>
      <w:r w:rsidR="00C01B38" w:rsidRPr="00E97A38">
        <w:rPr>
          <w:b/>
          <w:bCs/>
          <w:color w:val="auto"/>
          <w:sz w:val="24"/>
          <w:szCs w:val="24"/>
        </w:rPr>
        <w:t>lijn.</w:t>
      </w:r>
    </w:p>
    <w:p w:rsidR="00C01B38" w:rsidRPr="00E97A38" w:rsidRDefault="00C01B38" w:rsidP="00C01B38">
      <w:pPr>
        <w:pStyle w:val="Lijstalinea"/>
        <w:numPr>
          <w:ilvl w:val="0"/>
          <w:numId w:val="10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De lijn geeft aan hoe de </w:t>
      </w:r>
      <w:r w:rsidRPr="00E97A38">
        <w:rPr>
          <w:b/>
          <w:bCs/>
          <w:color w:val="auto"/>
          <w:sz w:val="24"/>
          <w:szCs w:val="24"/>
        </w:rPr>
        <w:t>hoeveelheden veranderen</w:t>
      </w:r>
      <w:r w:rsidRPr="00E97A38">
        <w:rPr>
          <w:color w:val="auto"/>
          <w:sz w:val="24"/>
          <w:szCs w:val="24"/>
        </w:rPr>
        <w:t xml:space="preserve">. </w:t>
      </w:r>
    </w:p>
    <w:p w:rsidR="00C01B38" w:rsidRPr="00E97A38" w:rsidRDefault="00C01B38" w:rsidP="00C01B38">
      <w:pPr>
        <w:pStyle w:val="Lijstalinea"/>
        <w:numPr>
          <w:ilvl w:val="0"/>
          <w:numId w:val="10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De hoeveelheden kunnen </w:t>
      </w:r>
      <w:r w:rsidRPr="00E97A38">
        <w:rPr>
          <w:b/>
          <w:bCs/>
          <w:color w:val="auto"/>
          <w:sz w:val="24"/>
          <w:szCs w:val="24"/>
        </w:rPr>
        <w:t xml:space="preserve">dalen </w:t>
      </w:r>
      <w:r w:rsidRPr="00E97A38">
        <w:rPr>
          <w:color w:val="auto"/>
          <w:sz w:val="24"/>
          <w:szCs w:val="24"/>
        </w:rPr>
        <w:t xml:space="preserve">(iets neemt af) of </w:t>
      </w:r>
      <w:r w:rsidRPr="00E97A38">
        <w:rPr>
          <w:b/>
          <w:bCs/>
          <w:color w:val="auto"/>
          <w:sz w:val="24"/>
          <w:szCs w:val="24"/>
        </w:rPr>
        <w:t xml:space="preserve">stijgen </w:t>
      </w:r>
      <w:r w:rsidRPr="00E97A38">
        <w:rPr>
          <w:color w:val="auto"/>
          <w:sz w:val="24"/>
          <w:szCs w:val="24"/>
        </w:rPr>
        <w:t xml:space="preserve">(iets neemt toe) </w:t>
      </w:r>
    </w:p>
    <w:p w:rsidR="00C01B38" w:rsidRPr="00E97A38" w:rsidRDefault="00C01B38" w:rsidP="00C01B38">
      <w:pPr>
        <w:pStyle w:val="Lijstalinea"/>
        <w:numPr>
          <w:ilvl w:val="0"/>
          <w:numId w:val="10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Je kunt het </w:t>
      </w:r>
      <w:r w:rsidRPr="00E97A38">
        <w:rPr>
          <w:b/>
          <w:bCs/>
          <w:color w:val="auto"/>
          <w:sz w:val="24"/>
          <w:szCs w:val="24"/>
        </w:rPr>
        <w:t>minimum</w:t>
      </w:r>
      <w:r w:rsidRPr="00E97A38">
        <w:rPr>
          <w:color w:val="auto"/>
          <w:sz w:val="24"/>
          <w:szCs w:val="24"/>
        </w:rPr>
        <w:t xml:space="preserve"> (het laagte punt)  aflezen</w:t>
      </w:r>
    </w:p>
    <w:p w:rsidR="00C01B38" w:rsidRPr="00E97A38" w:rsidRDefault="00C01B38" w:rsidP="00C01B38">
      <w:pPr>
        <w:pStyle w:val="Lijstalinea"/>
        <w:numPr>
          <w:ilvl w:val="0"/>
          <w:numId w:val="10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Je kunt het </w:t>
      </w:r>
      <w:r w:rsidRPr="00E97A38">
        <w:rPr>
          <w:b/>
          <w:bCs/>
          <w:color w:val="auto"/>
          <w:sz w:val="24"/>
          <w:szCs w:val="24"/>
        </w:rPr>
        <w:t>maximum</w:t>
      </w:r>
      <w:r w:rsidRPr="00E97A38">
        <w:rPr>
          <w:color w:val="auto"/>
          <w:sz w:val="24"/>
          <w:szCs w:val="24"/>
        </w:rPr>
        <w:t xml:space="preserve"> (het hoogste punt)  aflezen</w:t>
      </w:r>
    </w:p>
    <w:p w:rsidR="00662FC9" w:rsidRPr="00E97A38" w:rsidRDefault="00C01B38" w:rsidP="00662FC9">
      <w:pPr>
        <w:pStyle w:val="Lijstalinea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Met de </w:t>
      </w:r>
      <w:r w:rsidR="00A213BC" w:rsidRPr="00E97A38">
        <w:rPr>
          <w:color w:val="auto"/>
          <w:sz w:val="24"/>
          <w:szCs w:val="24"/>
        </w:rPr>
        <w:t>informatie kun je berekeningen make</w:t>
      </w:r>
      <w:r w:rsidR="00662FC9" w:rsidRPr="00E97A38">
        <w:rPr>
          <w:color w:val="auto"/>
          <w:sz w:val="24"/>
          <w:szCs w:val="24"/>
        </w:rPr>
        <w:t>n</w:t>
      </w:r>
    </w:p>
    <w:p w:rsidR="00662FC9" w:rsidRPr="00E97A38" w:rsidRDefault="00662FC9" w:rsidP="00662FC9">
      <w:pPr>
        <w:pStyle w:val="Lijstalinea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Je kunt een </w:t>
      </w:r>
      <w:r w:rsidRPr="00E97A38">
        <w:rPr>
          <w:i/>
          <w:iCs/>
          <w:color w:val="auto"/>
          <w:sz w:val="24"/>
          <w:szCs w:val="24"/>
        </w:rPr>
        <w:t xml:space="preserve">lijndiagram </w:t>
      </w:r>
      <w:r w:rsidRPr="00E97A38">
        <w:rPr>
          <w:color w:val="auto"/>
          <w:sz w:val="24"/>
          <w:szCs w:val="24"/>
        </w:rPr>
        <w:t xml:space="preserve">maken met informatie uit een tekst of afbeelding. Je tekent dan de lijn die bij de aantallen horen in een assenstelsel. </w:t>
      </w:r>
    </w:p>
    <w:p w:rsidR="00A213BC" w:rsidRPr="00E97A38" w:rsidRDefault="004D14DA" w:rsidP="004D14DA">
      <w:pPr>
        <w:ind w:left="5040" w:firstLine="72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>
        <w:rPr>
          <w:i/>
          <w:iCs/>
          <w:color w:val="FF0000"/>
          <w:sz w:val="24"/>
          <w:szCs w:val="24"/>
        </w:rPr>
        <w:t>Neem ook de theorie uit je boek door!</w:t>
      </w:r>
    </w:p>
    <w:p w:rsidR="00662FC9" w:rsidRPr="00E97A38" w:rsidRDefault="00AF502E" w:rsidP="00A213BC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drawing>
          <wp:anchor distT="0" distB="0" distL="114300" distR="114300" simplePos="0" relativeHeight="251666432" behindDoc="0" locked="0" layoutInCell="1" allowOverlap="1" wp14:anchorId="577F5048">
            <wp:simplePos x="0" y="0"/>
            <wp:positionH relativeFrom="column">
              <wp:posOffset>1389981</wp:posOffset>
            </wp:positionH>
            <wp:positionV relativeFrom="paragraph">
              <wp:posOffset>249120</wp:posOffset>
            </wp:positionV>
            <wp:extent cx="4697095" cy="2726055"/>
            <wp:effectExtent l="0" t="0" r="1905" b="4445"/>
            <wp:wrapSquare wrapText="bothSides"/>
            <wp:docPr id="13" name="Afbeelding 13" descr="Afbeelding met tekening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430"/>
                    <a:stretch/>
                  </pic:blipFill>
                  <pic:spPr bwMode="auto">
                    <a:xfrm>
                      <a:off x="0" y="0"/>
                      <a:ext cx="4697095" cy="272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C8F" w:rsidRPr="000A5C8F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pict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:rsidR="00A213BC" w:rsidRPr="00E97A38" w:rsidRDefault="00662FC9" w:rsidP="00A213BC">
      <w:pPr>
        <w:rPr>
          <w:i/>
          <w:iCs/>
          <w:color w:val="auto"/>
          <w:sz w:val="28"/>
          <w:szCs w:val="28"/>
          <w:u w:val="single"/>
        </w:rPr>
      </w:pPr>
      <w:r w:rsidRPr="00E97A38">
        <w:rPr>
          <w:i/>
          <w:iCs/>
          <w:color w:val="auto"/>
          <w:sz w:val="28"/>
          <w:szCs w:val="28"/>
          <w:u w:val="single"/>
        </w:rPr>
        <w:t xml:space="preserve">Oefenopgave 17.1 </w:t>
      </w:r>
    </w:p>
    <w:p w:rsidR="00662FC9" w:rsidRPr="00E97A38" w:rsidRDefault="00662FC9" w:rsidP="00A213BC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662FC9" w:rsidRPr="00E97A38" w:rsidRDefault="00662FC9" w:rsidP="00A213BC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662FC9" w:rsidRPr="00E97A38" w:rsidRDefault="00662FC9" w:rsidP="00A213BC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662FC9" w:rsidRPr="00E97A38" w:rsidRDefault="00662FC9" w:rsidP="00A213BC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AF502E" w:rsidRPr="00E97A38" w:rsidRDefault="00AF502E" w:rsidP="00662FC9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AF502E" w:rsidRPr="00E97A38" w:rsidRDefault="00AF502E" w:rsidP="00662FC9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tbl>
      <w:tblPr>
        <w:tblStyle w:val="Tabelraster"/>
        <w:tblpPr w:leftFromText="141" w:rightFromText="141" w:vertAnchor="text" w:horzAnchor="margin" w:tblpY="363"/>
        <w:tblW w:w="10531" w:type="dxa"/>
        <w:tblLook w:val="04A0" w:firstRow="1" w:lastRow="0" w:firstColumn="1" w:lastColumn="0" w:noHBand="0" w:noVBand="1"/>
      </w:tblPr>
      <w:tblGrid>
        <w:gridCol w:w="10531"/>
      </w:tblGrid>
      <w:tr w:rsidR="00E97A38" w:rsidRPr="00E97A38" w:rsidTr="00AF502E">
        <w:trPr>
          <w:trHeight w:val="483"/>
        </w:trPr>
        <w:tc>
          <w:tcPr>
            <w:tcW w:w="10531" w:type="dxa"/>
          </w:tcPr>
          <w:p w:rsidR="00AF502E" w:rsidRPr="00E97A38" w:rsidRDefault="00AF502E" w:rsidP="00AF502E">
            <w:pPr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662FC9" w:rsidRPr="00E97A38" w:rsidRDefault="00662FC9" w:rsidP="00662FC9">
      <w:pPr>
        <w:pStyle w:val="Lijstalinea"/>
        <w:numPr>
          <w:ilvl w:val="0"/>
          <w:numId w:val="12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>Hoeveel procent van het afval bestaat uit glas?</w:t>
      </w:r>
      <w:r w:rsidR="00AF502E" w:rsidRPr="00E97A38">
        <w:rPr>
          <w:color w:val="auto"/>
          <w:sz w:val="24"/>
          <w:szCs w:val="24"/>
        </w:rPr>
        <w:t xml:space="preserve"> </w:t>
      </w:r>
    </w:p>
    <w:p w:rsidR="00662FC9" w:rsidRPr="00E97A38" w:rsidRDefault="00AF502E" w:rsidP="00AF502E">
      <w:pPr>
        <w:pStyle w:val="Lijstalinea"/>
        <w:numPr>
          <w:ilvl w:val="0"/>
          <w:numId w:val="12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Stel dat het om 500 mensen gaat. Hoe groot is het aantal die oud papier als afval heeft? </w:t>
      </w:r>
      <w:r w:rsidRPr="00E97A38">
        <w:rPr>
          <w:b/>
          <w:bCs/>
          <w:i/>
          <w:iCs/>
          <w:color w:val="auto"/>
          <w:sz w:val="24"/>
          <w:szCs w:val="24"/>
        </w:rPr>
        <w:t>Laat je berekening zien!</w:t>
      </w:r>
    </w:p>
    <w:tbl>
      <w:tblPr>
        <w:tblStyle w:val="Tabelraster"/>
        <w:tblW w:w="10586" w:type="dxa"/>
        <w:tblInd w:w="-5" w:type="dxa"/>
        <w:tblLook w:val="04A0" w:firstRow="1" w:lastRow="0" w:firstColumn="1" w:lastColumn="0" w:noHBand="0" w:noVBand="1"/>
      </w:tblPr>
      <w:tblGrid>
        <w:gridCol w:w="10586"/>
      </w:tblGrid>
      <w:tr w:rsidR="00E97A38" w:rsidRPr="00E97A38" w:rsidTr="00AF502E">
        <w:trPr>
          <w:trHeight w:val="926"/>
        </w:trPr>
        <w:tc>
          <w:tcPr>
            <w:tcW w:w="10586" w:type="dxa"/>
          </w:tcPr>
          <w:p w:rsidR="00AF502E" w:rsidRPr="00E97A38" w:rsidRDefault="00AF502E" w:rsidP="00AF502E">
            <w:pPr>
              <w:pStyle w:val="Lijstalinea"/>
              <w:ind w:left="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AF502E" w:rsidRPr="00E97A38" w:rsidRDefault="00AF502E" w:rsidP="00AF502E">
      <w:pPr>
        <w:pStyle w:val="Lijstalinea"/>
        <w:numPr>
          <w:ilvl w:val="0"/>
          <w:numId w:val="12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>Waar bestaat het grootste gedeelte afval uit?</w:t>
      </w:r>
    </w:p>
    <w:tbl>
      <w:tblPr>
        <w:tblStyle w:val="Tabelraster"/>
        <w:tblW w:w="10646" w:type="dxa"/>
        <w:tblInd w:w="-5" w:type="dxa"/>
        <w:tblLook w:val="04A0" w:firstRow="1" w:lastRow="0" w:firstColumn="1" w:lastColumn="0" w:noHBand="0" w:noVBand="1"/>
      </w:tblPr>
      <w:tblGrid>
        <w:gridCol w:w="10646"/>
      </w:tblGrid>
      <w:tr w:rsidR="00E97A38" w:rsidRPr="00E97A38" w:rsidTr="00AF502E">
        <w:trPr>
          <w:trHeight w:val="545"/>
        </w:trPr>
        <w:tc>
          <w:tcPr>
            <w:tcW w:w="10646" w:type="dxa"/>
          </w:tcPr>
          <w:p w:rsidR="00AF502E" w:rsidRPr="00E97A38" w:rsidRDefault="00AF502E" w:rsidP="00AF502E">
            <w:pPr>
              <w:pStyle w:val="Lijstalinea"/>
              <w:ind w:left="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lastRenderedPageBreak/>
              <w:t>Antwoord:</w:t>
            </w:r>
          </w:p>
        </w:tc>
      </w:tr>
    </w:tbl>
    <w:p w:rsidR="00AF502E" w:rsidRPr="00E97A38" w:rsidRDefault="00AF502E" w:rsidP="00AF502E">
      <w:pPr>
        <w:rPr>
          <w:i/>
          <w:iCs/>
          <w:color w:val="auto"/>
          <w:sz w:val="28"/>
          <w:szCs w:val="28"/>
          <w:u w:val="single"/>
        </w:rPr>
      </w:pPr>
      <w:r w:rsidRPr="00E97A38">
        <w:rPr>
          <w:i/>
          <w:iCs/>
          <w:color w:val="auto"/>
          <w:sz w:val="28"/>
          <w:szCs w:val="28"/>
          <w:u w:val="single"/>
        </w:rPr>
        <w:t>Oefenopgave 17.2</w:t>
      </w:r>
    </w:p>
    <w:p w:rsidR="008513A8" w:rsidRPr="00E97A38" w:rsidRDefault="00F40000" w:rsidP="00AF502E">
      <w:pPr>
        <w:pStyle w:val="Lijstalinea"/>
        <w:rPr>
          <w:color w:val="auto"/>
          <w:sz w:val="24"/>
          <w:szCs w:val="24"/>
        </w:rPr>
      </w:pPr>
      <w:r w:rsidRPr="00E97A3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drawing>
          <wp:anchor distT="0" distB="0" distL="114300" distR="114300" simplePos="0" relativeHeight="251667456" behindDoc="0" locked="0" layoutInCell="1" allowOverlap="1" wp14:anchorId="5A7E6781">
            <wp:simplePos x="0" y="0"/>
            <wp:positionH relativeFrom="column">
              <wp:posOffset>581660</wp:posOffset>
            </wp:positionH>
            <wp:positionV relativeFrom="paragraph">
              <wp:posOffset>28575</wp:posOffset>
            </wp:positionV>
            <wp:extent cx="5534025" cy="3302000"/>
            <wp:effectExtent l="0" t="0" r="3175" b="0"/>
            <wp:wrapSquare wrapText="bothSides"/>
            <wp:docPr id="14" name="Afbeelding 1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3A8" w:rsidRPr="00E97A38" w:rsidRDefault="008513A8" w:rsidP="00AF502E">
      <w:pPr>
        <w:pStyle w:val="Lijstalinea"/>
        <w:rPr>
          <w:color w:val="auto"/>
          <w:sz w:val="24"/>
          <w:szCs w:val="24"/>
        </w:rPr>
      </w:pPr>
    </w:p>
    <w:p w:rsidR="008513A8" w:rsidRPr="00E97A38" w:rsidRDefault="008513A8" w:rsidP="00AF502E">
      <w:pPr>
        <w:pStyle w:val="Lijstalinea"/>
        <w:rPr>
          <w:color w:val="auto"/>
          <w:sz w:val="24"/>
          <w:szCs w:val="24"/>
        </w:rPr>
      </w:pPr>
    </w:p>
    <w:p w:rsidR="008513A8" w:rsidRPr="00E97A38" w:rsidRDefault="008513A8" w:rsidP="00AF502E">
      <w:pPr>
        <w:pStyle w:val="Lijstalinea"/>
        <w:rPr>
          <w:color w:val="auto"/>
          <w:sz w:val="24"/>
          <w:szCs w:val="24"/>
        </w:rPr>
      </w:pPr>
    </w:p>
    <w:p w:rsidR="008513A8" w:rsidRPr="00E97A38" w:rsidRDefault="008513A8" w:rsidP="00AF502E">
      <w:pPr>
        <w:pStyle w:val="Lijstalinea"/>
        <w:rPr>
          <w:color w:val="auto"/>
          <w:sz w:val="24"/>
          <w:szCs w:val="24"/>
        </w:rPr>
      </w:pPr>
    </w:p>
    <w:p w:rsidR="008513A8" w:rsidRPr="00E97A38" w:rsidRDefault="008513A8" w:rsidP="00AF502E">
      <w:pPr>
        <w:pStyle w:val="Lijstalinea"/>
        <w:rPr>
          <w:color w:val="auto"/>
          <w:sz w:val="24"/>
          <w:szCs w:val="24"/>
        </w:rPr>
      </w:pPr>
    </w:p>
    <w:p w:rsidR="008513A8" w:rsidRPr="00E97A38" w:rsidRDefault="008513A8" w:rsidP="00AF502E">
      <w:pPr>
        <w:pStyle w:val="Lijstalinea"/>
        <w:rPr>
          <w:color w:val="auto"/>
          <w:sz w:val="24"/>
          <w:szCs w:val="24"/>
        </w:rPr>
      </w:pPr>
    </w:p>
    <w:p w:rsidR="008513A8" w:rsidRPr="00E97A38" w:rsidRDefault="008513A8" w:rsidP="00AF502E">
      <w:pPr>
        <w:pStyle w:val="Lijstalinea"/>
        <w:rPr>
          <w:color w:val="auto"/>
          <w:sz w:val="24"/>
          <w:szCs w:val="24"/>
        </w:rPr>
      </w:pPr>
    </w:p>
    <w:p w:rsidR="00F40000" w:rsidRPr="00E97A38" w:rsidRDefault="00F40000" w:rsidP="00AF502E">
      <w:pPr>
        <w:pStyle w:val="Lijstalinea"/>
        <w:rPr>
          <w:color w:val="auto"/>
          <w:sz w:val="24"/>
          <w:szCs w:val="24"/>
        </w:rPr>
      </w:pPr>
    </w:p>
    <w:p w:rsidR="00F40000" w:rsidRPr="00E97A38" w:rsidRDefault="00F40000" w:rsidP="00AF502E">
      <w:pPr>
        <w:pStyle w:val="Lijstalinea"/>
        <w:rPr>
          <w:color w:val="auto"/>
          <w:sz w:val="24"/>
          <w:szCs w:val="24"/>
        </w:rPr>
      </w:pPr>
    </w:p>
    <w:p w:rsidR="00F40000" w:rsidRPr="00E97A38" w:rsidRDefault="00F40000" w:rsidP="00AF502E">
      <w:pPr>
        <w:pStyle w:val="Lijstalinea"/>
        <w:rPr>
          <w:color w:val="auto"/>
          <w:sz w:val="24"/>
          <w:szCs w:val="24"/>
        </w:rPr>
      </w:pPr>
    </w:p>
    <w:p w:rsidR="00F40000" w:rsidRPr="00E97A38" w:rsidRDefault="00F40000" w:rsidP="00AF502E">
      <w:pPr>
        <w:pStyle w:val="Lijstalinea"/>
        <w:rPr>
          <w:color w:val="auto"/>
          <w:sz w:val="24"/>
          <w:szCs w:val="24"/>
        </w:rPr>
      </w:pPr>
    </w:p>
    <w:p w:rsidR="00F40000" w:rsidRPr="00E97A38" w:rsidRDefault="00F40000" w:rsidP="00AF502E">
      <w:pPr>
        <w:pStyle w:val="Lijstalinea"/>
        <w:rPr>
          <w:color w:val="auto"/>
          <w:sz w:val="24"/>
          <w:szCs w:val="24"/>
        </w:rPr>
      </w:pPr>
    </w:p>
    <w:p w:rsidR="00AF502E" w:rsidRPr="00E97A38" w:rsidRDefault="008513A8" w:rsidP="00AF502E">
      <w:pPr>
        <w:pStyle w:val="Lijstalinea"/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Bekijk het staafdiagram. </w:t>
      </w:r>
    </w:p>
    <w:p w:rsidR="008513A8" w:rsidRPr="00E97A38" w:rsidRDefault="008513A8" w:rsidP="008513A8">
      <w:pPr>
        <w:pStyle w:val="Lijstalinea"/>
        <w:numPr>
          <w:ilvl w:val="0"/>
          <w:numId w:val="13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>Hoeveel procent van de werknemers hebben last van pijn in de nek en schouders</w:t>
      </w:r>
      <w:r w:rsidR="000B1BBF">
        <w:rPr>
          <w:color w:val="auto"/>
          <w:sz w:val="24"/>
          <w:szCs w:val="24"/>
        </w:rPr>
        <w:t xml:space="preserve"> in Italië</w:t>
      </w:r>
      <w:r w:rsidRPr="00E97A38">
        <w:rPr>
          <w:color w:val="auto"/>
          <w:sz w:val="24"/>
          <w:szCs w:val="24"/>
        </w:rPr>
        <w:t xml:space="preserve">? </w:t>
      </w:r>
    </w:p>
    <w:tbl>
      <w:tblPr>
        <w:tblStyle w:val="Tabelraster"/>
        <w:tblW w:w="9529" w:type="dxa"/>
        <w:tblInd w:w="1080" w:type="dxa"/>
        <w:tblLook w:val="04A0" w:firstRow="1" w:lastRow="0" w:firstColumn="1" w:lastColumn="0" w:noHBand="0" w:noVBand="1"/>
      </w:tblPr>
      <w:tblGrid>
        <w:gridCol w:w="9529"/>
      </w:tblGrid>
      <w:tr w:rsidR="00E97A38" w:rsidRPr="00E97A38" w:rsidTr="008513A8">
        <w:trPr>
          <w:trHeight w:val="779"/>
        </w:trPr>
        <w:tc>
          <w:tcPr>
            <w:tcW w:w="9529" w:type="dxa"/>
          </w:tcPr>
          <w:p w:rsidR="008513A8" w:rsidRPr="00E97A38" w:rsidRDefault="008513A8" w:rsidP="008513A8">
            <w:pPr>
              <w:pStyle w:val="Lijstalinea"/>
              <w:ind w:left="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8513A8" w:rsidRPr="00E97A38" w:rsidRDefault="008513A8" w:rsidP="008513A8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513A8" w:rsidRPr="00E97A38" w:rsidRDefault="008513A8" w:rsidP="008513A8">
      <w:pPr>
        <w:pStyle w:val="Lijstalinea"/>
        <w:numPr>
          <w:ilvl w:val="0"/>
          <w:numId w:val="13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>Hoeveel procent hebben de werknemers uit Finland meer pijn in nek en schouders dan Nederland?</w:t>
      </w:r>
    </w:p>
    <w:tbl>
      <w:tblPr>
        <w:tblStyle w:val="Tabelraster"/>
        <w:tblW w:w="9438" w:type="dxa"/>
        <w:tblInd w:w="1080" w:type="dxa"/>
        <w:tblLook w:val="04A0" w:firstRow="1" w:lastRow="0" w:firstColumn="1" w:lastColumn="0" w:noHBand="0" w:noVBand="1"/>
      </w:tblPr>
      <w:tblGrid>
        <w:gridCol w:w="9438"/>
      </w:tblGrid>
      <w:tr w:rsidR="00E97A38" w:rsidRPr="00E97A38" w:rsidTr="008513A8">
        <w:trPr>
          <w:trHeight w:val="802"/>
        </w:trPr>
        <w:tc>
          <w:tcPr>
            <w:tcW w:w="9438" w:type="dxa"/>
          </w:tcPr>
          <w:p w:rsidR="008513A8" w:rsidRPr="00E97A38" w:rsidRDefault="008513A8" w:rsidP="008513A8">
            <w:pPr>
              <w:pStyle w:val="Lijstalinea"/>
              <w:ind w:left="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8513A8" w:rsidRPr="00E97A38" w:rsidRDefault="008513A8" w:rsidP="008513A8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40000" w:rsidRPr="00E97A38" w:rsidRDefault="00F40000" w:rsidP="00F40000">
      <w:pPr>
        <w:pStyle w:val="Lijstalinea"/>
        <w:numPr>
          <w:ilvl w:val="0"/>
          <w:numId w:val="13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Welke drie landen hebben de meeste pijn? </w:t>
      </w:r>
    </w:p>
    <w:tbl>
      <w:tblPr>
        <w:tblStyle w:val="Tabelraster"/>
        <w:tblW w:w="9453" w:type="dxa"/>
        <w:tblInd w:w="1080" w:type="dxa"/>
        <w:tblLook w:val="04A0" w:firstRow="1" w:lastRow="0" w:firstColumn="1" w:lastColumn="0" w:noHBand="0" w:noVBand="1"/>
      </w:tblPr>
      <w:tblGrid>
        <w:gridCol w:w="9453"/>
      </w:tblGrid>
      <w:tr w:rsidR="00E97A38" w:rsidRPr="00E97A38" w:rsidTr="00F40000">
        <w:trPr>
          <w:trHeight w:val="931"/>
        </w:trPr>
        <w:tc>
          <w:tcPr>
            <w:tcW w:w="9453" w:type="dxa"/>
          </w:tcPr>
          <w:p w:rsidR="00F40000" w:rsidRPr="00E97A38" w:rsidRDefault="00F40000" w:rsidP="00F40000">
            <w:pPr>
              <w:pStyle w:val="Lijstalinea"/>
              <w:ind w:left="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F40000" w:rsidRPr="00E97A38" w:rsidRDefault="00F40000" w:rsidP="00F40000">
      <w:pPr>
        <w:rPr>
          <w:i/>
          <w:iCs/>
          <w:color w:val="auto"/>
          <w:sz w:val="28"/>
          <w:szCs w:val="28"/>
          <w:u w:val="single"/>
        </w:rPr>
      </w:pPr>
      <w:r w:rsidRPr="00E97A3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lastRenderedPageBreak/>
        <w:drawing>
          <wp:anchor distT="0" distB="0" distL="114300" distR="114300" simplePos="0" relativeHeight="251668480" behindDoc="0" locked="0" layoutInCell="1" allowOverlap="1" wp14:anchorId="2F9F3A29">
            <wp:simplePos x="0" y="0"/>
            <wp:positionH relativeFrom="column">
              <wp:posOffset>350520</wp:posOffset>
            </wp:positionH>
            <wp:positionV relativeFrom="paragraph">
              <wp:posOffset>467895</wp:posOffset>
            </wp:positionV>
            <wp:extent cx="5957570" cy="3707130"/>
            <wp:effectExtent l="152400" t="152400" r="227330" b="229870"/>
            <wp:wrapSquare wrapText="bothSides"/>
            <wp:docPr id="16" name="Afbeelding 16" descr="Afbeelding met kaart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7071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A38">
        <w:rPr>
          <w:i/>
          <w:iCs/>
          <w:color w:val="auto"/>
          <w:sz w:val="28"/>
          <w:szCs w:val="28"/>
          <w:u w:val="single"/>
        </w:rPr>
        <w:t>Oefenopgave 17.3</w:t>
      </w:r>
    </w:p>
    <w:p w:rsidR="00F40000" w:rsidRPr="00E97A38" w:rsidRDefault="00F40000" w:rsidP="00F40000">
      <w:pPr>
        <w:pStyle w:val="Lijstalinea"/>
        <w:ind w:left="1080"/>
        <w:rPr>
          <w:color w:val="auto"/>
          <w:sz w:val="24"/>
          <w:szCs w:val="24"/>
        </w:rPr>
      </w:pPr>
    </w:p>
    <w:p w:rsidR="00F40000" w:rsidRPr="00E97A38" w:rsidRDefault="00F40000" w:rsidP="00F40000">
      <w:pPr>
        <w:pStyle w:val="Lijstalinea"/>
        <w:ind w:left="1080"/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Bekijk het lijndiagram. </w:t>
      </w:r>
    </w:p>
    <w:p w:rsidR="0086068C" w:rsidRPr="00E97A38" w:rsidRDefault="00F40000" w:rsidP="0086068C">
      <w:pPr>
        <w:pStyle w:val="Lijstalinea"/>
        <w:numPr>
          <w:ilvl w:val="0"/>
          <w:numId w:val="14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>Welke informatie staat er op de horizontale as?</w:t>
      </w:r>
      <w:r w:rsidR="000B1BBF">
        <w:rPr>
          <w:color w:val="auto"/>
          <w:sz w:val="24"/>
          <w:szCs w:val="24"/>
        </w:rPr>
        <w:t xml:space="preserve"> </w:t>
      </w:r>
    </w:p>
    <w:tbl>
      <w:tblPr>
        <w:tblStyle w:val="Tabelraster"/>
        <w:tblW w:w="9077" w:type="dxa"/>
        <w:tblInd w:w="688" w:type="dxa"/>
        <w:tblLook w:val="04A0" w:firstRow="1" w:lastRow="0" w:firstColumn="1" w:lastColumn="0" w:noHBand="0" w:noVBand="1"/>
      </w:tblPr>
      <w:tblGrid>
        <w:gridCol w:w="9077"/>
      </w:tblGrid>
      <w:tr w:rsidR="00E97A38" w:rsidRPr="00E97A38" w:rsidTr="00F40000">
        <w:trPr>
          <w:trHeight w:val="502"/>
        </w:trPr>
        <w:tc>
          <w:tcPr>
            <w:tcW w:w="9077" w:type="dxa"/>
          </w:tcPr>
          <w:p w:rsidR="00F40000" w:rsidRPr="00E97A38" w:rsidRDefault="00F40000" w:rsidP="00F40000">
            <w:pPr>
              <w:pStyle w:val="Lijstalinea"/>
              <w:ind w:left="0"/>
              <w:rPr>
                <w:i/>
                <w:iCs/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86068C" w:rsidRPr="00E97A38" w:rsidRDefault="0086068C" w:rsidP="0086068C">
      <w:pPr>
        <w:pStyle w:val="Lijstalinea"/>
        <w:ind w:left="1440"/>
        <w:rPr>
          <w:color w:val="auto"/>
          <w:sz w:val="24"/>
          <w:szCs w:val="24"/>
        </w:rPr>
      </w:pPr>
    </w:p>
    <w:p w:rsidR="00F40000" w:rsidRPr="00E97A38" w:rsidRDefault="00F40000" w:rsidP="00F40000">
      <w:pPr>
        <w:pStyle w:val="Lijstalinea"/>
        <w:numPr>
          <w:ilvl w:val="0"/>
          <w:numId w:val="14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>Hoelang duurt de reis tot je 400 kilometer verder bent?</w:t>
      </w:r>
    </w:p>
    <w:tbl>
      <w:tblPr>
        <w:tblStyle w:val="Tabelraster"/>
        <w:tblW w:w="0" w:type="auto"/>
        <w:tblInd w:w="718" w:type="dxa"/>
        <w:tblLook w:val="04A0" w:firstRow="1" w:lastRow="0" w:firstColumn="1" w:lastColumn="0" w:noHBand="0" w:noVBand="1"/>
      </w:tblPr>
      <w:tblGrid>
        <w:gridCol w:w="9077"/>
      </w:tblGrid>
      <w:tr w:rsidR="00E97A38" w:rsidRPr="00E97A38" w:rsidTr="00F40000">
        <w:trPr>
          <w:trHeight w:val="530"/>
        </w:trPr>
        <w:tc>
          <w:tcPr>
            <w:tcW w:w="9077" w:type="dxa"/>
          </w:tcPr>
          <w:p w:rsidR="00F40000" w:rsidRPr="00E97A38" w:rsidRDefault="00F40000" w:rsidP="00F40000">
            <w:pPr>
              <w:pStyle w:val="Lijstalinea"/>
              <w:ind w:left="0"/>
              <w:rPr>
                <w:i/>
                <w:iCs/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F40000" w:rsidRPr="00E97A38" w:rsidRDefault="00F40000" w:rsidP="00F40000">
      <w:pPr>
        <w:pStyle w:val="Lijstalinea"/>
        <w:ind w:left="1440"/>
        <w:rPr>
          <w:color w:val="auto"/>
          <w:sz w:val="24"/>
          <w:szCs w:val="24"/>
        </w:rPr>
      </w:pPr>
    </w:p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color w:val="auto"/>
          <w:sz w:val="24"/>
          <w:szCs w:val="24"/>
        </w:rPr>
        <w:t xml:space="preserve">c.  Om hoe laat is er gepauzeerd? </w:t>
      </w:r>
      <w:r w:rsidR="000B1BBF">
        <w:rPr>
          <w:color w:val="auto"/>
          <w:sz w:val="24"/>
          <w:szCs w:val="24"/>
        </w:rPr>
        <w:t>En hoelang?</w:t>
      </w:r>
    </w:p>
    <w:tbl>
      <w:tblPr>
        <w:tblStyle w:val="Tabelraster"/>
        <w:tblW w:w="9208" w:type="dxa"/>
        <w:tblInd w:w="620" w:type="dxa"/>
        <w:tblLook w:val="04A0" w:firstRow="1" w:lastRow="0" w:firstColumn="1" w:lastColumn="0" w:noHBand="0" w:noVBand="1"/>
      </w:tblPr>
      <w:tblGrid>
        <w:gridCol w:w="9208"/>
      </w:tblGrid>
      <w:tr w:rsidR="00E97A38" w:rsidRPr="00E97A38" w:rsidTr="00F40000">
        <w:trPr>
          <w:trHeight w:val="600"/>
        </w:trPr>
        <w:tc>
          <w:tcPr>
            <w:tcW w:w="9208" w:type="dxa"/>
          </w:tcPr>
          <w:p w:rsidR="00F40000" w:rsidRPr="00E97A38" w:rsidRDefault="00F40000" w:rsidP="00F40000">
            <w:pPr>
              <w:pStyle w:val="Lijstalinea"/>
              <w:ind w:left="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nl-NL" w:bidi="ar-SA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F40000" w:rsidRPr="00E97A38" w:rsidRDefault="00F40000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F40000">
      <w:pPr>
        <w:pStyle w:val="Lijstalinea"/>
        <w:ind w:left="1080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p w:rsidR="0086068C" w:rsidRPr="00E97A38" w:rsidRDefault="0086068C" w:rsidP="0086068C">
      <w:pPr>
        <w:pStyle w:val="Kop1"/>
        <w:shd w:val="clear" w:color="auto" w:fill="C00000"/>
        <w:rPr>
          <w:color w:val="auto"/>
        </w:rPr>
      </w:pPr>
      <w:r w:rsidRPr="00E97A38">
        <w:rPr>
          <w:b/>
          <w:bCs/>
          <w:color w:val="auto"/>
        </w:rPr>
        <w:lastRenderedPageBreak/>
        <w:t>H18</w:t>
      </w:r>
      <w:r w:rsidRPr="00E97A38">
        <w:rPr>
          <w:color w:val="auto"/>
        </w:rPr>
        <w:t xml:space="preserve"> Formules en Grafieken</w:t>
      </w:r>
    </w:p>
    <w:p w:rsidR="0086068C" w:rsidRPr="00E97A38" w:rsidRDefault="0086068C" w:rsidP="0086068C">
      <w:pPr>
        <w:rPr>
          <w:b/>
          <w:bCs/>
          <w:i/>
          <w:iCs/>
          <w:color w:val="auto"/>
          <w:sz w:val="32"/>
          <w:szCs w:val="32"/>
          <w:u w:val="single"/>
        </w:rPr>
      </w:pPr>
      <w:r w:rsidRPr="00E97A38">
        <w:rPr>
          <w:b/>
          <w:bCs/>
          <w:i/>
          <w:iCs/>
          <w:color w:val="auto"/>
          <w:sz w:val="32"/>
          <w:szCs w:val="32"/>
          <w:u w:val="single"/>
        </w:rPr>
        <w:t xml:space="preserve">Theorie </w:t>
      </w:r>
    </w:p>
    <w:p w:rsidR="0086068C" w:rsidRPr="00E97A38" w:rsidRDefault="0086068C" w:rsidP="0086068C">
      <w:p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Tussen verschillende </w:t>
      </w:r>
      <w:r w:rsidR="00D836A0" w:rsidRPr="00E97A38">
        <w:rPr>
          <w:color w:val="auto"/>
          <w:sz w:val="24"/>
          <w:szCs w:val="24"/>
        </w:rPr>
        <w:t xml:space="preserve">getallen bestaat soms een </w:t>
      </w:r>
      <w:r w:rsidR="00D836A0" w:rsidRPr="00E97A38">
        <w:rPr>
          <w:b/>
          <w:bCs/>
          <w:color w:val="auto"/>
          <w:sz w:val="24"/>
          <w:szCs w:val="24"/>
        </w:rPr>
        <w:t xml:space="preserve">verband. </w:t>
      </w:r>
      <w:r w:rsidR="00D836A0" w:rsidRPr="00E97A38">
        <w:rPr>
          <w:color w:val="auto"/>
          <w:sz w:val="24"/>
          <w:szCs w:val="24"/>
        </w:rPr>
        <w:t xml:space="preserve">Als je dat verband weet, kun je ermee rekenen. Dit kan ook met getallen in een tabel. Zo kun je </w:t>
      </w:r>
      <w:r w:rsidR="002359BD" w:rsidRPr="00E97A38">
        <w:rPr>
          <w:color w:val="auto"/>
          <w:sz w:val="24"/>
          <w:szCs w:val="24"/>
        </w:rPr>
        <w:t xml:space="preserve">soms door berekeningen informatie achterhalen die niet in de tabel staan. </w:t>
      </w:r>
    </w:p>
    <w:p w:rsidR="002359BD" w:rsidRPr="00E97A38" w:rsidRDefault="002359BD" w:rsidP="0086068C">
      <w:p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Een verband kan worden beschreven in een </w:t>
      </w:r>
      <w:r w:rsidRPr="00E97A38">
        <w:rPr>
          <w:b/>
          <w:bCs/>
          <w:color w:val="auto"/>
          <w:sz w:val="24"/>
          <w:szCs w:val="24"/>
        </w:rPr>
        <w:t xml:space="preserve">formule. </w:t>
      </w:r>
      <w:r w:rsidRPr="00E97A38">
        <w:rPr>
          <w:color w:val="auto"/>
          <w:sz w:val="24"/>
          <w:szCs w:val="24"/>
        </w:rPr>
        <w:t xml:space="preserve">Woorden in een formule geven aan welke getallen je moet invullen. </w:t>
      </w:r>
      <w:r w:rsidR="00BF6BFF" w:rsidRPr="00E97A38">
        <w:rPr>
          <w:color w:val="auto"/>
          <w:sz w:val="24"/>
          <w:szCs w:val="24"/>
        </w:rPr>
        <w:t xml:space="preserve">Een </w:t>
      </w:r>
      <w:r w:rsidR="00BF6BFF" w:rsidRPr="00E97A38">
        <w:rPr>
          <w:b/>
          <w:bCs/>
          <w:color w:val="auto"/>
          <w:sz w:val="24"/>
          <w:szCs w:val="24"/>
        </w:rPr>
        <w:t>grafiek</w:t>
      </w:r>
      <w:r w:rsidR="00BF6BFF" w:rsidRPr="00E97A38">
        <w:rPr>
          <w:color w:val="auto"/>
          <w:sz w:val="24"/>
          <w:szCs w:val="24"/>
        </w:rPr>
        <w:t xml:space="preserve"> is een lijn in een diagram. In zo een lijn zit er een verband tussen de getallen. Naar aanleiding van dat verband kun je een formule opstellen.  </w:t>
      </w:r>
      <w:r w:rsidRPr="00E97A38">
        <w:rPr>
          <w:color w:val="auto"/>
          <w:sz w:val="24"/>
          <w:szCs w:val="24"/>
        </w:rPr>
        <w:t>Daarvoor heb je deze drie stappen nodig:</w:t>
      </w:r>
    </w:p>
    <w:p w:rsidR="002359BD" w:rsidRPr="00E97A38" w:rsidRDefault="002359BD" w:rsidP="0086068C">
      <w:p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Stap 1: </w:t>
      </w:r>
      <w:r w:rsidRPr="00E97A38">
        <w:rPr>
          <w:color w:val="auto"/>
          <w:sz w:val="24"/>
          <w:szCs w:val="24"/>
        </w:rPr>
        <w:tab/>
        <w:t>Het verband tussen de getallen achterhalen</w:t>
      </w:r>
    </w:p>
    <w:p w:rsidR="002359BD" w:rsidRPr="00E97A38" w:rsidRDefault="002359BD" w:rsidP="0086068C">
      <w:p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Stap 2: </w:t>
      </w:r>
      <w:r w:rsidRPr="00E97A38">
        <w:rPr>
          <w:color w:val="auto"/>
          <w:sz w:val="24"/>
          <w:szCs w:val="24"/>
        </w:rPr>
        <w:tab/>
        <w:t>Het startgetal berekenen</w:t>
      </w:r>
      <w:r w:rsidR="00BF6BFF" w:rsidRPr="00E97A38">
        <w:rPr>
          <w:color w:val="auto"/>
          <w:sz w:val="24"/>
          <w:szCs w:val="24"/>
        </w:rPr>
        <w:t xml:space="preserve"> (of van de grafiek aflezen)</w:t>
      </w:r>
    </w:p>
    <w:p w:rsidR="002359BD" w:rsidRPr="004D14DA" w:rsidRDefault="002359BD" w:rsidP="0086068C">
      <w:pPr>
        <w:rPr>
          <w:i/>
          <w:iCs/>
          <w:color w:val="FF0000"/>
          <w:sz w:val="24"/>
          <w:szCs w:val="24"/>
        </w:rPr>
      </w:pPr>
      <w:r w:rsidRPr="00E97A38">
        <w:rPr>
          <w:color w:val="auto"/>
          <w:sz w:val="24"/>
          <w:szCs w:val="24"/>
        </w:rPr>
        <w:t>Stap 3:</w:t>
      </w:r>
      <w:r w:rsidRPr="00E97A38">
        <w:rPr>
          <w:color w:val="auto"/>
          <w:sz w:val="24"/>
          <w:szCs w:val="24"/>
        </w:rPr>
        <w:tab/>
      </w:r>
      <w:r w:rsidRPr="00E97A38">
        <w:rPr>
          <w:color w:val="auto"/>
          <w:sz w:val="24"/>
          <w:szCs w:val="24"/>
        </w:rPr>
        <w:tab/>
        <w:t>Formule opstellen</w:t>
      </w:r>
      <w:r w:rsidR="004D14DA">
        <w:rPr>
          <w:color w:val="auto"/>
          <w:sz w:val="24"/>
          <w:szCs w:val="24"/>
        </w:rPr>
        <w:tab/>
      </w:r>
      <w:r w:rsidR="004D14DA">
        <w:rPr>
          <w:color w:val="auto"/>
          <w:sz w:val="24"/>
          <w:szCs w:val="24"/>
        </w:rPr>
        <w:tab/>
      </w:r>
      <w:r w:rsidR="004D14DA">
        <w:rPr>
          <w:color w:val="auto"/>
          <w:sz w:val="24"/>
          <w:szCs w:val="24"/>
        </w:rPr>
        <w:tab/>
      </w:r>
      <w:r w:rsidR="004D14DA">
        <w:rPr>
          <w:color w:val="auto"/>
          <w:sz w:val="24"/>
          <w:szCs w:val="24"/>
        </w:rPr>
        <w:tab/>
      </w:r>
      <w:r w:rsidR="004D14DA">
        <w:rPr>
          <w:color w:val="auto"/>
          <w:sz w:val="24"/>
          <w:szCs w:val="24"/>
        </w:rPr>
        <w:tab/>
      </w:r>
      <w:r w:rsidR="004D14DA">
        <w:rPr>
          <w:i/>
          <w:iCs/>
          <w:color w:val="FF0000"/>
          <w:sz w:val="24"/>
          <w:szCs w:val="24"/>
        </w:rPr>
        <w:t>Neem ook de theorie uit je boek door!</w:t>
      </w:r>
    </w:p>
    <w:p w:rsidR="00F62CC4" w:rsidRPr="00E97A38" w:rsidRDefault="000A5C8F">
      <w:pPr>
        <w:rPr>
          <w:color w:val="auto"/>
          <w:sz w:val="24"/>
          <w:szCs w:val="24"/>
        </w:rPr>
      </w:pPr>
      <w:r w:rsidRPr="000A5C8F">
        <w:rPr>
          <w:noProof/>
          <w:color w:val="auto"/>
          <w:sz w:val="24"/>
          <w:szCs w:val="24"/>
        </w:rPr>
        <w:pict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:rsidR="00BF6BFF" w:rsidRPr="00E97A38" w:rsidRDefault="00BF6BFF">
      <w:pPr>
        <w:rPr>
          <w:i/>
          <w:iCs/>
          <w:color w:val="auto"/>
          <w:sz w:val="28"/>
          <w:szCs w:val="28"/>
          <w:u w:val="single"/>
        </w:rPr>
      </w:pPr>
      <w:r w:rsidRPr="00E97A38">
        <w:rPr>
          <w:i/>
          <w:iCs/>
          <w:color w:val="auto"/>
          <w:sz w:val="28"/>
          <w:szCs w:val="28"/>
          <w:u w:val="single"/>
        </w:rPr>
        <w:t xml:space="preserve">Oefenopgave 18.1 </w:t>
      </w:r>
    </w:p>
    <w:tbl>
      <w:tblPr>
        <w:tblStyle w:val="Tabelraster"/>
        <w:tblpPr w:leftFromText="141" w:rightFromText="141" w:vertAnchor="text" w:horzAnchor="margin" w:tblpXSpec="center" w:tblpY="456"/>
        <w:tblW w:w="0" w:type="auto"/>
        <w:tblLook w:val="04A0" w:firstRow="1" w:lastRow="0" w:firstColumn="1" w:lastColumn="0" w:noHBand="0" w:noVBand="1"/>
      </w:tblPr>
      <w:tblGrid>
        <w:gridCol w:w="1571"/>
        <w:gridCol w:w="474"/>
        <w:gridCol w:w="925"/>
        <w:gridCol w:w="931"/>
        <w:gridCol w:w="931"/>
        <w:gridCol w:w="931"/>
      </w:tblGrid>
      <w:tr w:rsidR="00E97A38" w:rsidRPr="00E97A38" w:rsidTr="00E97A38">
        <w:trPr>
          <w:trHeight w:val="523"/>
        </w:trPr>
        <w:tc>
          <w:tcPr>
            <w:tcW w:w="157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97A38">
              <w:rPr>
                <w:b/>
                <w:bCs/>
                <w:i/>
                <w:iCs/>
                <w:color w:val="C00000"/>
                <w:sz w:val="24"/>
                <w:szCs w:val="24"/>
              </w:rPr>
              <w:t xml:space="preserve">Tijd (uur) </w:t>
            </w:r>
          </w:p>
        </w:tc>
        <w:tc>
          <w:tcPr>
            <w:tcW w:w="474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925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93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93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93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4</w:t>
            </w:r>
          </w:p>
        </w:tc>
      </w:tr>
      <w:tr w:rsidR="00E97A38" w:rsidRPr="00E97A38" w:rsidTr="00E97A38">
        <w:trPr>
          <w:trHeight w:val="495"/>
        </w:trPr>
        <w:tc>
          <w:tcPr>
            <w:tcW w:w="157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97A38">
              <w:rPr>
                <w:b/>
                <w:bCs/>
                <w:i/>
                <w:iCs/>
                <w:color w:val="C00000"/>
                <w:sz w:val="24"/>
                <w:szCs w:val="24"/>
              </w:rPr>
              <w:t>Prijs (euro)</w:t>
            </w:r>
          </w:p>
        </w:tc>
        <w:tc>
          <w:tcPr>
            <w:tcW w:w="474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60</w:t>
            </w:r>
          </w:p>
        </w:tc>
        <w:tc>
          <w:tcPr>
            <w:tcW w:w="925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80</w:t>
            </w:r>
          </w:p>
        </w:tc>
        <w:tc>
          <w:tcPr>
            <w:tcW w:w="93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100</w:t>
            </w:r>
          </w:p>
        </w:tc>
        <w:tc>
          <w:tcPr>
            <w:tcW w:w="93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120</w:t>
            </w:r>
          </w:p>
        </w:tc>
        <w:tc>
          <w:tcPr>
            <w:tcW w:w="931" w:type="dxa"/>
          </w:tcPr>
          <w:p w:rsidR="00E97A38" w:rsidRPr="00E97A38" w:rsidRDefault="00E97A38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color w:val="auto"/>
                <w:sz w:val="24"/>
                <w:szCs w:val="24"/>
              </w:rPr>
              <w:t>140</w:t>
            </w:r>
          </w:p>
        </w:tc>
      </w:tr>
    </w:tbl>
    <w:p w:rsidR="00F62CC4" w:rsidRPr="00E97A38" w:rsidRDefault="00F62CC4">
      <w:p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Hieronder zie je een tabel die weergeeft hoeveel het kost om een auto te huren op een dag. </w:t>
      </w:r>
    </w:p>
    <w:p w:rsidR="00E97A38" w:rsidRPr="00E97A38" w:rsidRDefault="00E97A38" w:rsidP="00E97A38">
      <w:pPr>
        <w:jc w:val="center"/>
        <w:rPr>
          <w:color w:val="auto"/>
          <w:sz w:val="24"/>
          <w:szCs w:val="24"/>
        </w:rPr>
      </w:pPr>
    </w:p>
    <w:p w:rsidR="00E97A38" w:rsidRPr="00E97A38" w:rsidRDefault="00E97A38">
      <w:pPr>
        <w:rPr>
          <w:color w:val="auto"/>
          <w:sz w:val="24"/>
          <w:szCs w:val="24"/>
        </w:rPr>
      </w:pPr>
    </w:p>
    <w:tbl>
      <w:tblPr>
        <w:tblStyle w:val="Tabelraster"/>
        <w:tblpPr w:leftFromText="141" w:rightFromText="141" w:vertAnchor="text" w:horzAnchor="margin" w:tblpXSpec="center" w:tblpY="406"/>
        <w:tblW w:w="9732" w:type="dxa"/>
        <w:tblLook w:val="04A0" w:firstRow="1" w:lastRow="0" w:firstColumn="1" w:lastColumn="0" w:noHBand="0" w:noVBand="1"/>
      </w:tblPr>
      <w:tblGrid>
        <w:gridCol w:w="9732"/>
      </w:tblGrid>
      <w:tr w:rsidR="00E97A38" w:rsidRPr="00E97A38" w:rsidTr="00E97A38">
        <w:trPr>
          <w:trHeight w:val="662"/>
        </w:trPr>
        <w:tc>
          <w:tcPr>
            <w:tcW w:w="9732" w:type="dxa"/>
          </w:tcPr>
          <w:p w:rsidR="000B1BBF" w:rsidRPr="00E97A38" w:rsidRDefault="00AD3F3E" w:rsidP="00E97A38">
            <w:pPr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BF6BFF" w:rsidRPr="00E97A38" w:rsidRDefault="00F62CC4" w:rsidP="00E97A38">
      <w:pPr>
        <w:pStyle w:val="Lijstalinea"/>
        <w:numPr>
          <w:ilvl w:val="0"/>
          <w:numId w:val="15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Wat is het verband tussen de prijzen? </w:t>
      </w:r>
    </w:p>
    <w:p w:rsidR="00F62CC4" w:rsidRPr="00E97A38" w:rsidRDefault="00F62CC4" w:rsidP="00E97A38">
      <w:pPr>
        <w:pStyle w:val="Lijstalinea"/>
        <w:numPr>
          <w:ilvl w:val="0"/>
          <w:numId w:val="15"/>
        </w:numPr>
        <w:rPr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 xml:space="preserve">Wat is het startgetal? </w:t>
      </w:r>
    </w:p>
    <w:tbl>
      <w:tblPr>
        <w:tblStyle w:val="Tabelraster"/>
        <w:tblpPr w:leftFromText="141" w:rightFromText="141" w:vertAnchor="text" w:horzAnchor="margin" w:tblpXSpec="center" w:tblpY="-117"/>
        <w:tblW w:w="9854" w:type="dxa"/>
        <w:tblLook w:val="04A0" w:firstRow="1" w:lastRow="0" w:firstColumn="1" w:lastColumn="0" w:noHBand="0" w:noVBand="1"/>
      </w:tblPr>
      <w:tblGrid>
        <w:gridCol w:w="9854"/>
      </w:tblGrid>
      <w:tr w:rsidR="00E97A38" w:rsidRPr="00E97A38" w:rsidTr="00E97A38">
        <w:trPr>
          <w:trHeight w:val="656"/>
        </w:trPr>
        <w:tc>
          <w:tcPr>
            <w:tcW w:w="9854" w:type="dxa"/>
          </w:tcPr>
          <w:p w:rsidR="00E97A38" w:rsidRPr="00E97A38" w:rsidRDefault="00AD3F3E" w:rsidP="00E97A38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E11C60" w:rsidRPr="00E97A38" w:rsidRDefault="00F62CC4" w:rsidP="00E97A38">
      <w:pPr>
        <w:pStyle w:val="Lijstalinea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"/var/folders/56/_txtq5vd1msc7k0l262y91n00000gn/T/com.microsoft.Word/WebArchiveCopyPasteTempFiles/8BYzgkmKLnA1sAAAAASUVORK5CYII=" \* MERGEFORMATINET </w:instrText>
      </w:r>
      <w:r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  <w:r w:rsidR="00E11C60"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begin"/>
      </w:r>
      <w:r w:rsidR="00E11C60"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instrText xml:space="preserve"> INCLUDEPICTURE "/var/folders/56/_txtq5vd1msc7k0l262y91n00000gn/T/com.microsoft.Word/WebArchiveCopyPasteTempFiles/ag4y5E7TUAAAAASUVORK5CYII=" \* MERGEFORMATINET </w:instrText>
      </w:r>
      <w:r w:rsidR="00E11C60" w:rsidRPr="00E97A38"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  <w:fldChar w:fldCharType="end"/>
      </w:r>
      <w:r w:rsidR="00AD665F" w:rsidRPr="00E97A38">
        <w:rPr>
          <w:color w:val="auto"/>
          <w:sz w:val="24"/>
          <w:szCs w:val="24"/>
        </w:rPr>
        <w:t xml:space="preserve">Hoeveel kost het om een auto 3,5 uur te huren? </w:t>
      </w:r>
      <w:r w:rsidR="00AD665F" w:rsidRPr="00E97A38">
        <w:rPr>
          <w:b/>
          <w:bCs/>
          <w:i/>
          <w:iCs/>
          <w:color w:val="auto"/>
          <w:sz w:val="24"/>
          <w:szCs w:val="24"/>
        </w:rPr>
        <w:t>Laat je berekening zien!</w:t>
      </w:r>
    </w:p>
    <w:tbl>
      <w:tblPr>
        <w:tblStyle w:val="Tabelraster"/>
        <w:tblW w:w="9911" w:type="dxa"/>
        <w:tblInd w:w="271" w:type="dxa"/>
        <w:tblLook w:val="04A0" w:firstRow="1" w:lastRow="0" w:firstColumn="1" w:lastColumn="0" w:noHBand="0" w:noVBand="1"/>
      </w:tblPr>
      <w:tblGrid>
        <w:gridCol w:w="9911"/>
      </w:tblGrid>
      <w:tr w:rsidR="00E97A38" w:rsidRPr="00E97A38" w:rsidTr="00E97A38">
        <w:trPr>
          <w:trHeight w:val="746"/>
        </w:trPr>
        <w:tc>
          <w:tcPr>
            <w:tcW w:w="9911" w:type="dxa"/>
          </w:tcPr>
          <w:p w:rsidR="00AD665F" w:rsidRPr="00E97A38" w:rsidRDefault="00AD3F3E" w:rsidP="00AD665F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tbl>
      <w:tblPr>
        <w:tblStyle w:val="Tabelraster"/>
        <w:tblpPr w:leftFromText="141" w:rightFromText="141" w:vertAnchor="text" w:horzAnchor="margin" w:tblpXSpec="center" w:tblpY="375"/>
        <w:tblW w:w="10046" w:type="dxa"/>
        <w:tblLook w:val="04A0" w:firstRow="1" w:lastRow="0" w:firstColumn="1" w:lastColumn="0" w:noHBand="0" w:noVBand="1"/>
      </w:tblPr>
      <w:tblGrid>
        <w:gridCol w:w="10046"/>
      </w:tblGrid>
      <w:tr w:rsidR="00E97A38" w:rsidTr="00E97A38">
        <w:trPr>
          <w:trHeight w:val="789"/>
        </w:trPr>
        <w:tc>
          <w:tcPr>
            <w:tcW w:w="10046" w:type="dxa"/>
          </w:tcPr>
          <w:p w:rsidR="00E97A38" w:rsidRDefault="00AD3F3E" w:rsidP="00E97A38">
            <w:pPr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E97A38" w:rsidRDefault="00E97A38" w:rsidP="00E97A38">
      <w:pPr>
        <w:pStyle w:val="Lijstalinea"/>
        <w:numPr>
          <w:ilvl w:val="0"/>
          <w:numId w:val="15"/>
        </w:numPr>
        <w:rPr>
          <w:b/>
          <w:bCs/>
          <w:color w:val="auto"/>
          <w:sz w:val="24"/>
          <w:szCs w:val="24"/>
        </w:rPr>
      </w:pPr>
      <w:r w:rsidRPr="00E97A38">
        <w:rPr>
          <w:color w:val="auto"/>
          <w:sz w:val="24"/>
          <w:szCs w:val="24"/>
        </w:rPr>
        <w:t>Controleer je antwoord bij vraag c door de formule in te vullen</w:t>
      </w:r>
      <w:r w:rsidRPr="00816042">
        <w:rPr>
          <w:i/>
          <w:iCs/>
          <w:color w:val="auto"/>
          <w:sz w:val="24"/>
          <w:szCs w:val="24"/>
        </w:rPr>
        <w:t xml:space="preserve">: </w:t>
      </w:r>
      <w:r w:rsidRPr="00816042">
        <w:rPr>
          <w:b/>
          <w:bCs/>
          <w:i/>
          <w:iCs/>
          <w:color w:val="auto"/>
          <w:sz w:val="24"/>
          <w:szCs w:val="24"/>
        </w:rPr>
        <w:t>60 + ( aantal uur x 20 )</w:t>
      </w:r>
      <w:r w:rsidR="00816042">
        <w:rPr>
          <w:b/>
          <w:bCs/>
          <w:color w:val="auto"/>
          <w:sz w:val="24"/>
          <w:szCs w:val="24"/>
        </w:rPr>
        <w:t xml:space="preserve"> </w:t>
      </w:r>
    </w:p>
    <w:p w:rsidR="00622EC5" w:rsidRDefault="000B1BBF" w:rsidP="00622EC5">
      <w:pPr>
        <w:rPr>
          <w:i/>
          <w:iCs/>
          <w:color w:val="auto"/>
          <w:sz w:val="28"/>
          <w:szCs w:val="28"/>
          <w:u w:val="single"/>
        </w:rPr>
      </w:pPr>
      <w:r w:rsidRPr="000B1BBF">
        <w:rPr>
          <w:b/>
          <w:bCs/>
          <w:color w:val="auto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EF685DF">
            <wp:simplePos x="0" y="0"/>
            <wp:positionH relativeFrom="column">
              <wp:posOffset>5523698</wp:posOffset>
            </wp:positionH>
            <wp:positionV relativeFrom="paragraph">
              <wp:posOffset>109220</wp:posOffset>
            </wp:positionV>
            <wp:extent cx="1472565" cy="650875"/>
            <wp:effectExtent l="0" t="0" r="635" b="0"/>
            <wp:wrapSquare wrapText="bothSides"/>
            <wp:docPr id="15" name="Afbeelding 15" descr="Afbeelding met tekening, teken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C5" w:rsidRPr="00622EC5">
        <w:rPr>
          <w:i/>
          <w:iCs/>
          <w:color w:val="auto"/>
          <w:sz w:val="28"/>
          <w:szCs w:val="28"/>
          <w:u w:val="single"/>
        </w:rPr>
        <w:t>Oefenopgave 18.</w:t>
      </w:r>
      <w:r w:rsidR="00622EC5">
        <w:rPr>
          <w:i/>
          <w:iCs/>
          <w:color w:val="auto"/>
          <w:sz w:val="28"/>
          <w:szCs w:val="28"/>
          <w:u w:val="single"/>
        </w:rPr>
        <w:t xml:space="preserve">2 </w:t>
      </w:r>
    </w:p>
    <w:p w:rsidR="00622EC5" w:rsidRPr="00622EC5" w:rsidRDefault="000B1BBF" w:rsidP="00622EC5">
      <w:pPr>
        <w:rPr>
          <w:i/>
          <w:iCs/>
          <w:color w:val="auto"/>
          <w:sz w:val="28"/>
          <w:szCs w:val="28"/>
          <w:u w:val="single"/>
        </w:rPr>
      </w:pPr>
      <w:r w:rsidRPr="000B1BBF">
        <w:rPr>
          <w:b/>
          <w:bCs/>
          <w:color w:val="auto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A7EC31E">
            <wp:simplePos x="0" y="0"/>
            <wp:positionH relativeFrom="column">
              <wp:posOffset>-354263</wp:posOffset>
            </wp:positionH>
            <wp:positionV relativeFrom="paragraph">
              <wp:posOffset>328959</wp:posOffset>
            </wp:positionV>
            <wp:extent cx="7343654" cy="2329314"/>
            <wp:effectExtent l="0" t="0" r="0" b="0"/>
            <wp:wrapSquare wrapText="bothSides"/>
            <wp:docPr id="12" name="Afbeelding 12" descr="Afbeelding met schermafbeelding, vasthouden, bal, spel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43654" cy="232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EC5" w:rsidRDefault="00622EC5" w:rsidP="00622EC5">
      <w:pPr>
        <w:pStyle w:val="Lijstalinea"/>
        <w:rPr>
          <w:b/>
          <w:bCs/>
          <w:color w:val="auto"/>
          <w:sz w:val="24"/>
          <w:szCs w:val="24"/>
        </w:rPr>
      </w:pPr>
    </w:p>
    <w:p w:rsidR="000B1BBF" w:rsidRDefault="004D14DA" w:rsidP="00622EC5">
      <w:pPr>
        <w:pStyle w:val="Lijstalinea"/>
        <w:rPr>
          <w:color w:val="auto"/>
          <w:sz w:val="24"/>
          <w:szCs w:val="24"/>
        </w:rPr>
      </w:pPr>
      <w:r w:rsidRPr="001846FA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nl-NL" w:bidi="ar-SA"/>
        </w:rPr>
        <w:drawing>
          <wp:anchor distT="0" distB="0" distL="114300" distR="114300" simplePos="0" relativeHeight="251671552" behindDoc="0" locked="0" layoutInCell="1" allowOverlap="1" wp14:anchorId="79078B2C">
            <wp:simplePos x="0" y="0"/>
            <wp:positionH relativeFrom="column">
              <wp:posOffset>3758565</wp:posOffset>
            </wp:positionH>
            <wp:positionV relativeFrom="paragraph">
              <wp:posOffset>89535</wp:posOffset>
            </wp:positionV>
            <wp:extent cx="2993390" cy="1917700"/>
            <wp:effectExtent l="0" t="0" r="3810" b="0"/>
            <wp:wrapSquare wrapText="bothSides"/>
            <wp:docPr id="18" name="Afbeelding 18" descr="Scooter Felyx eind deze maand ook in Schiedam | Waterweg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ooter Felyx eind deze maand ook in Schiedam | Waterweg | AD.n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BF">
        <w:rPr>
          <w:color w:val="auto"/>
          <w:sz w:val="24"/>
          <w:szCs w:val="24"/>
        </w:rPr>
        <w:t xml:space="preserve">Felyx </w:t>
      </w:r>
      <w:r w:rsidR="001846FA">
        <w:rPr>
          <w:color w:val="auto"/>
          <w:sz w:val="24"/>
          <w:szCs w:val="24"/>
        </w:rPr>
        <w:t xml:space="preserve">is een bedrijf die gedeelde elektrische scooters aanbiedt op ritbasis voor € 0,30 per minuut. Bekijk de tabel met gegevens. </w:t>
      </w:r>
    </w:p>
    <w:p w:rsidR="001846FA" w:rsidRDefault="001846FA" w:rsidP="001846FA">
      <w:pPr>
        <w:pStyle w:val="Lijstalinea"/>
        <w:ind w:left="108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Mike gaat voor het eerst gebruik maken van een Felyx e-scooter. Hij zal het voor 45 minuten gebruiken.</w:t>
      </w:r>
    </w:p>
    <w:p w:rsidR="001846FA" w:rsidRDefault="001846FA" w:rsidP="001846FA">
      <w:pPr>
        <w:pStyle w:val="Lijstalinea"/>
        <w:numPr>
          <w:ilvl w:val="0"/>
          <w:numId w:val="17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Hoeveel zal hij voor zijn eerste rit betalen? (Inclusief kosten) </w:t>
      </w:r>
      <w:r w:rsidR="004D14DA">
        <w:rPr>
          <w:b/>
          <w:bCs/>
          <w:i/>
          <w:iCs/>
          <w:color w:val="auto"/>
          <w:sz w:val="24"/>
          <w:szCs w:val="24"/>
        </w:rPr>
        <w:t>laat je berekening zien!</w:t>
      </w:r>
    </w:p>
    <w:tbl>
      <w:tblPr>
        <w:tblStyle w:val="Tabelraster"/>
        <w:tblW w:w="9273" w:type="dxa"/>
        <w:tblInd w:w="1185" w:type="dxa"/>
        <w:tblLook w:val="04A0" w:firstRow="1" w:lastRow="0" w:firstColumn="1" w:lastColumn="0" w:noHBand="0" w:noVBand="1"/>
      </w:tblPr>
      <w:tblGrid>
        <w:gridCol w:w="9273"/>
      </w:tblGrid>
      <w:tr w:rsidR="004D14DA" w:rsidTr="004D14DA">
        <w:trPr>
          <w:trHeight w:val="861"/>
        </w:trPr>
        <w:tc>
          <w:tcPr>
            <w:tcW w:w="9273" w:type="dxa"/>
          </w:tcPr>
          <w:p w:rsidR="004D14DA" w:rsidRDefault="00AD3F3E" w:rsidP="004D14DA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4D14DA" w:rsidRDefault="004D14DA" w:rsidP="004D14DA">
      <w:pPr>
        <w:rPr>
          <w:color w:val="auto"/>
          <w:sz w:val="24"/>
          <w:szCs w:val="24"/>
        </w:rPr>
      </w:pPr>
    </w:p>
    <w:p w:rsidR="001846FA" w:rsidRDefault="001846FA" w:rsidP="004D14DA">
      <w:pPr>
        <w:ind w:left="360" w:firstLine="36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Mike moet even langs de Albert Heijn en parkeert de scooter even voor de deur voor 6 minuten. </w:t>
      </w:r>
    </w:p>
    <w:p w:rsidR="001846FA" w:rsidRDefault="001846FA" w:rsidP="001846FA">
      <w:pPr>
        <w:pStyle w:val="Lijstalinea"/>
        <w:numPr>
          <w:ilvl w:val="0"/>
          <w:numId w:val="17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Hoeveel wordt het bedrag die Mike moet betalen nu? </w:t>
      </w:r>
      <w:r w:rsidR="004D14DA">
        <w:rPr>
          <w:b/>
          <w:bCs/>
          <w:i/>
          <w:iCs/>
          <w:color w:val="auto"/>
          <w:sz w:val="24"/>
          <w:szCs w:val="24"/>
        </w:rPr>
        <w:t>Laat je berekening zien!</w:t>
      </w:r>
    </w:p>
    <w:tbl>
      <w:tblPr>
        <w:tblStyle w:val="Tabelraster"/>
        <w:tblW w:w="9483" w:type="dxa"/>
        <w:tblInd w:w="1080" w:type="dxa"/>
        <w:tblLook w:val="04A0" w:firstRow="1" w:lastRow="0" w:firstColumn="1" w:lastColumn="0" w:noHBand="0" w:noVBand="1"/>
      </w:tblPr>
      <w:tblGrid>
        <w:gridCol w:w="9483"/>
      </w:tblGrid>
      <w:tr w:rsidR="004D14DA" w:rsidTr="004D14DA">
        <w:trPr>
          <w:trHeight w:val="801"/>
        </w:trPr>
        <w:tc>
          <w:tcPr>
            <w:tcW w:w="9483" w:type="dxa"/>
          </w:tcPr>
          <w:p w:rsidR="004D14DA" w:rsidRDefault="00AD3F3E" w:rsidP="004D14DA">
            <w:pPr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1846FA" w:rsidRDefault="001846FA" w:rsidP="004D14DA">
      <w:pPr>
        <w:rPr>
          <w:color w:val="auto"/>
          <w:sz w:val="24"/>
          <w:szCs w:val="24"/>
        </w:rPr>
      </w:pPr>
    </w:p>
    <w:p w:rsidR="001846FA" w:rsidRDefault="001846FA" w:rsidP="001846FA">
      <w:pPr>
        <w:pStyle w:val="Lijstalinea"/>
        <w:numPr>
          <w:ilvl w:val="0"/>
          <w:numId w:val="17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Maak een formule voor het gebruikmaken van Felyx voor de </w:t>
      </w:r>
      <w:r w:rsidR="004D14DA">
        <w:rPr>
          <w:color w:val="auto"/>
          <w:sz w:val="24"/>
          <w:szCs w:val="24"/>
        </w:rPr>
        <w:t xml:space="preserve">eerste keer. (Gebruik hiervoor alleen de tarieven: registratiekosten en huurprijs per minuut) </w:t>
      </w:r>
    </w:p>
    <w:tbl>
      <w:tblPr>
        <w:tblStyle w:val="Tabelraster"/>
        <w:tblW w:w="9453" w:type="dxa"/>
        <w:tblInd w:w="1080" w:type="dxa"/>
        <w:tblLook w:val="04A0" w:firstRow="1" w:lastRow="0" w:firstColumn="1" w:lastColumn="0" w:noHBand="0" w:noVBand="1"/>
      </w:tblPr>
      <w:tblGrid>
        <w:gridCol w:w="9453"/>
      </w:tblGrid>
      <w:tr w:rsidR="004D14DA" w:rsidTr="004D14DA">
        <w:trPr>
          <w:trHeight w:val="846"/>
        </w:trPr>
        <w:tc>
          <w:tcPr>
            <w:tcW w:w="9453" w:type="dxa"/>
          </w:tcPr>
          <w:p w:rsidR="004D14DA" w:rsidRDefault="00AD3F3E" w:rsidP="004D14DA">
            <w:pPr>
              <w:pStyle w:val="Lijstalinea"/>
              <w:ind w:left="0"/>
              <w:rPr>
                <w:color w:val="auto"/>
                <w:sz w:val="24"/>
                <w:szCs w:val="24"/>
              </w:rPr>
            </w:pPr>
            <w:r w:rsidRPr="00E97A38">
              <w:rPr>
                <w:i/>
                <w:iCs/>
                <w:color w:val="auto"/>
                <w:sz w:val="24"/>
                <w:szCs w:val="24"/>
              </w:rPr>
              <w:t>Antwoord:</w:t>
            </w:r>
          </w:p>
        </w:tc>
      </w:tr>
    </w:tbl>
    <w:p w:rsidR="000B1BBF" w:rsidRPr="004D14DA" w:rsidRDefault="000B1BBF" w:rsidP="004D14D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nl-NL" w:bidi="ar-SA"/>
        </w:rPr>
      </w:pPr>
    </w:p>
    <w:sectPr w:rsidR="000B1BBF" w:rsidRPr="004D14DA"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C8F" w:rsidRDefault="000A5C8F">
      <w:pPr>
        <w:spacing w:after="0" w:line="240" w:lineRule="auto"/>
      </w:pPr>
      <w:r>
        <w:separator/>
      </w:r>
    </w:p>
  </w:endnote>
  <w:endnote w:type="continuationSeparator" w:id="0">
    <w:p w:rsidR="000A5C8F" w:rsidRDefault="000A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C8F" w:rsidRDefault="000A5C8F">
      <w:pPr>
        <w:spacing w:after="0" w:line="240" w:lineRule="auto"/>
      </w:pPr>
      <w:r>
        <w:separator/>
      </w:r>
    </w:p>
  </w:footnote>
  <w:footnote w:type="continuationSeparator" w:id="0">
    <w:p w:rsidR="000A5C8F" w:rsidRDefault="000A5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A7E4F"/>
    <w:multiLevelType w:val="hybridMultilevel"/>
    <w:tmpl w:val="E1260180"/>
    <w:lvl w:ilvl="0" w:tplc="4802F9C0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404040" w:themeColor="text1" w:themeTint="BF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15565"/>
    <w:multiLevelType w:val="hybridMultilevel"/>
    <w:tmpl w:val="2DDEF5DA"/>
    <w:lvl w:ilvl="0" w:tplc="DDA6A4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2F2F48"/>
    <w:multiLevelType w:val="hybridMultilevel"/>
    <w:tmpl w:val="191ED2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7649B2"/>
    <w:multiLevelType w:val="hybridMultilevel"/>
    <w:tmpl w:val="F542832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3847D9"/>
    <w:multiLevelType w:val="hybridMultilevel"/>
    <w:tmpl w:val="E376A21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3385A"/>
    <w:multiLevelType w:val="hybridMultilevel"/>
    <w:tmpl w:val="2A50B6A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C270CC6"/>
    <w:multiLevelType w:val="hybridMultilevel"/>
    <w:tmpl w:val="64F812B4"/>
    <w:lvl w:ilvl="0" w:tplc="4A2E2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AE787D"/>
    <w:multiLevelType w:val="hybridMultilevel"/>
    <w:tmpl w:val="3BFE118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21193"/>
    <w:multiLevelType w:val="hybridMultilevel"/>
    <w:tmpl w:val="677673E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3106F"/>
    <w:multiLevelType w:val="hybridMultilevel"/>
    <w:tmpl w:val="61BABB04"/>
    <w:lvl w:ilvl="0" w:tplc="A7001BF2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404040" w:themeColor="text1" w:themeTint="BF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D955D7"/>
    <w:multiLevelType w:val="hybridMultilevel"/>
    <w:tmpl w:val="9FB6A820"/>
    <w:lvl w:ilvl="0" w:tplc="C49C06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AC41D4"/>
    <w:multiLevelType w:val="hybridMultilevel"/>
    <w:tmpl w:val="5E84517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A6D459C"/>
    <w:multiLevelType w:val="hybridMultilevel"/>
    <w:tmpl w:val="B36CCEC4"/>
    <w:lvl w:ilvl="0" w:tplc="2642F612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404040" w:themeColor="text1" w:themeTint="BF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67729"/>
    <w:multiLevelType w:val="hybridMultilevel"/>
    <w:tmpl w:val="2A2ADD6C"/>
    <w:lvl w:ilvl="0" w:tplc="0280358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31B12"/>
    <w:multiLevelType w:val="hybridMultilevel"/>
    <w:tmpl w:val="728CC7A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35A76"/>
    <w:multiLevelType w:val="hybridMultilevel"/>
    <w:tmpl w:val="41EEA7B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393177D"/>
    <w:multiLevelType w:val="hybridMultilevel"/>
    <w:tmpl w:val="EDFEAD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4"/>
  </w:num>
  <w:num w:numId="5">
    <w:abstractNumId w:val="14"/>
  </w:num>
  <w:num w:numId="6">
    <w:abstractNumId w:val="12"/>
  </w:num>
  <w:num w:numId="7">
    <w:abstractNumId w:val="15"/>
  </w:num>
  <w:num w:numId="8">
    <w:abstractNumId w:val="3"/>
  </w:num>
  <w:num w:numId="9">
    <w:abstractNumId w:val="5"/>
  </w:num>
  <w:num w:numId="10">
    <w:abstractNumId w:val="11"/>
  </w:num>
  <w:num w:numId="11">
    <w:abstractNumId w:val="7"/>
  </w:num>
  <w:num w:numId="12">
    <w:abstractNumId w:val="0"/>
  </w:num>
  <w:num w:numId="13">
    <w:abstractNumId w:val="9"/>
  </w:num>
  <w:num w:numId="14">
    <w:abstractNumId w:val="6"/>
  </w:num>
  <w:num w:numId="15">
    <w:abstractNumId w:val="13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6C"/>
    <w:rsid w:val="000851C7"/>
    <w:rsid w:val="000A5C17"/>
    <w:rsid w:val="000A5C8F"/>
    <w:rsid w:val="000B1BBF"/>
    <w:rsid w:val="000D4E92"/>
    <w:rsid w:val="001016CE"/>
    <w:rsid w:val="00155C18"/>
    <w:rsid w:val="001846FA"/>
    <w:rsid w:val="002359BD"/>
    <w:rsid w:val="0034640B"/>
    <w:rsid w:val="004D14DA"/>
    <w:rsid w:val="004D4EF6"/>
    <w:rsid w:val="00541BBF"/>
    <w:rsid w:val="005660F8"/>
    <w:rsid w:val="00622EC5"/>
    <w:rsid w:val="00637869"/>
    <w:rsid w:val="006467D0"/>
    <w:rsid w:val="006527AA"/>
    <w:rsid w:val="00662FC9"/>
    <w:rsid w:val="006C0F50"/>
    <w:rsid w:val="006F691B"/>
    <w:rsid w:val="00722914"/>
    <w:rsid w:val="007545A1"/>
    <w:rsid w:val="007A1A1B"/>
    <w:rsid w:val="00816042"/>
    <w:rsid w:val="008513A8"/>
    <w:rsid w:val="0086068C"/>
    <w:rsid w:val="00860FE4"/>
    <w:rsid w:val="008807F9"/>
    <w:rsid w:val="00885ADF"/>
    <w:rsid w:val="00910D6C"/>
    <w:rsid w:val="00932F92"/>
    <w:rsid w:val="009E4845"/>
    <w:rsid w:val="009E728F"/>
    <w:rsid w:val="00A213BC"/>
    <w:rsid w:val="00A7718B"/>
    <w:rsid w:val="00AD3F3E"/>
    <w:rsid w:val="00AD665F"/>
    <w:rsid w:val="00AF502E"/>
    <w:rsid w:val="00BA5B58"/>
    <w:rsid w:val="00BB364B"/>
    <w:rsid w:val="00BF0A82"/>
    <w:rsid w:val="00BF6BFF"/>
    <w:rsid w:val="00C01B38"/>
    <w:rsid w:val="00C14F30"/>
    <w:rsid w:val="00C51F17"/>
    <w:rsid w:val="00C55BB2"/>
    <w:rsid w:val="00C92F08"/>
    <w:rsid w:val="00D836A0"/>
    <w:rsid w:val="00E11C60"/>
    <w:rsid w:val="00E27D89"/>
    <w:rsid w:val="00E97A38"/>
    <w:rsid w:val="00EE739B"/>
    <w:rsid w:val="00F14DC1"/>
    <w:rsid w:val="00F25211"/>
    <w:rsid w:val="00F40000"/>
    <w:rsid w:val="00F62CC4"/>
    <w:rsid w:val="00FB28CE"/>
    <w:rsid w:val="00FB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FEBF51"/>
  <w15:chartTrackingRefBased/>
  <w15:docId w15:val="{8654258A-0AF3-3640-B7CE-2F345563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nl-NL" w:eastAsia="en-US" w:bidi="nl-NL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E4845"/>
  </w:style>
  <w:style w:type="paragraph" w:styleId="Kop1">
    <w:name w:val="heading 1"/>
    <w:basedOn w:val="Standaard"/>
    <w:link w:val="Kop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Kop3">
    <w:name w:val="heading 3"/>
    <w:basedOn w:val="Standaard"/>
    <w:link w:val="Kop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Kop4">
    <w:name w:val="heading 4"/>
    <w:basedOn w:val="Standaard"/>
    <w:link w:val="Kop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Kop5">
    <w:name w:val="heading 5"/>
    <w:basedOn w:val="Standaard"/>
    <w:link w:val="Kop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Kop6">
    <w:name w:val="heading 6"/>
    <w:basedOn w:val="Standaard"/>
    <w:link w:val="Kop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Kop7">
    <w:name w:val="heading 7"/>
    <w:basedOn w:val="Standaard"/>
    <w:link w:val="Kop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Kop8">
    <w:name w:val="heading 8"/>
    <w:basedOn w:val="Standaard"/>
    <w:link w:val="Kop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link w:val="Kop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Kop1Char">
    <w:name w:val="Kop 1 Char"/>
    <w:basedOn w:val="Standaardalinea-lettertype"/>
    <w:link w:val="Kop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ktekst">
    <w:name w:val="Block Text"/>
    <w:basedOn w:val="Standaard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Lijstalinea">
    <w:name w:val="List Paragraph"/>
    <w:basedOn w:val="Standaard"/>
    <w:uiPriority w:val="34"/>
    <w:unhideWhenUsed/>
    <w:qFormat/>
    <w:rsid w:val="006C0F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660F8"/>
    <w:rPr>
      <w:color w:val="BC5FBC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660F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660F8"/>
    <w:rPr>
      <w:color w:val="9775A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3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9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-ExxopdERoM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ugbadegermenci/Library/Containers/com.microsoft.Word/Data/Library/Application%20Support/Microsoft/Office/16.0/DTS/nl-NL%7bE37BA994-7666-464F-9B86-24CD4A9743FB%7d/%7b53D15EF5-D8E8-3342-82E9-6B9EA6741555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{53D15EF5-D8E8-3342-82E9-6B9EA6741555}tf10002089.dotx</Template>
  <TotalTime>418</TotalTime>
  <Pages>10</Pages>
  <Words>1172</Words>
  <Characters>6451</Characters>
  <Application>Microsoft Office Word</Application>
  <DocSecurity>0</DocSecurity>
  <Lines>53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Degermenci (0969496)</dc:creator>
  <cp:keywords/>
  <dc:description/>
  <cp:lastModifiedBy>Tugba Degermenci (0969496)</cp:lastModifiedBy>
  <cp:revision>8</cp:revision>
  <dcterms:created xsi:type="dcterms:W3CDTF">2020-04-04T16:30:00Z</dcterms:created>
  <dcterms:modified xsi:type="dcterms:W3CDTF">2020-04-06T10:14:00Z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